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B5C5D" w14:textId="77777777" w:rsidR="00715CCB" w:rsidRDefault="00715CCB" w:rsidP="00715CCB">
      <w:pPr>
        <w:pStyle w:val="Title"/>
        <w:jc w:val="right"/>
        <w:rPr>
          <w:lang w:val="en-US"/>
        </w:rPr>
      </w:pPr>
      <w:r>
        <w:rPr>
          <w:noProof/>
          <w:lang w:val="en-US"/>
        </w:rPr>
        <w:drawing>
          <wp:inline distT="0" distB="0" distL="0" distR="0" wp14:anchorId="25F6520D" wp14:editId="75B67AD6">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257330E8" w14:textId="77777777" w:rsidR="00715CCB" w:rsidRPr="00715CCB" w:rsidRDefault="00715CCB" w:rsidP="00C5565F">
      <w:pPr>
        <w:pStyle w:val="Title"/>
        <w:rPr>
          <w:sz w:val="96"/>
          <w:szCs w:val="96"/>
          <w:lang w:val="en-US"/>
        </w:rPr>
      </w:pPr>
    </w:p>
    <w:p w14:paraId="0370403F" w14:textId="77777777" w:rsidR="000B0F56" w:rsidRDefault="00861A85" w:rsidP="000B0F56">
      <w:pPr>
        <w:pStyle w:val="Title"/>
        <w:pBdr>
          <w:top w:val="single" w:sz="12" w:space="1" w:color="84BD00" w:themeColor="accent1"/>
          <w:bottom w:val="single" w:sz="12" w:space="1" w:color="84BD00" w:themeColor="accent1"/>
        </w:pBdr>
        <w:rPr>
          <w:lang w:val="en-US"/>
        </w:rPr>
      </w:pPr>
      <w:r w:rsidRPr="00861A85">
        <w:rPr>
          <w:lang w:val="en-US"/>
        </w:rPr>
        <w:t xml:space="preserve">What we’re hearing about </w:t>
      </w:r>
    </w:p>
    <w:p w14:paraId="32E50D8B" w14:textId="28EC4F16" w:rsidR="000B0F56" w:rsidRDefault="00C8334F" w:rsidP="000B0F56">
      <w:pPr>
        <w:pStyle w:val="Title"/>
        <w:pBdr>
          <w:top w:val="single" w:sz="12" w:space="1" w:color="84BD00" w:themeColor="accent1"/>
          <w:bottom w:val="single" w:sz="12" w:space="1" w:color="84BD00" w:themeColor="accent1"/>
        </w:pBdr>
        <w:rPr>
          <w:lang w:val="en-US"/>
        </w:rPr>
      </w:pPr>
      <w:r>
        <w:rPr>
          <w:lang w:val="en-US"/>
        </w:rPr>
        <w:t>p</w:t>
      </w:r>
      <w:r w:rsidR="0048547D">
        <w:rPr>
          <w:lang w:val="en-US"/>
        </w:rPr>
        <w:t xml:space="preserve">rimary </w:t>
      </w:r>
      <w:r>
        <w:rPr>
          <w:lang w:val="en-US"/>
        </w:rPr>
        <w:t>c</w:t>
      </w:r>
      <w:r w:rsidR="0048547D">
        <w:rPr>
          <w:lang w:val="en-US"/>
        </w:rPr>
        <w:t>are</w:t>
      </w:r>
      <w:r w:rsidR="000B0F56">
        <w:rPr>
          <w:lang w:val="en-US"/>
        </w:rPr>
        <w:t xml:space="preserve"> </w:t>
      </w:r>
    </w:p>
    <w:p w14:paraId="4AECB863" w14:textId="6F693A0E" w:rsidR="00A45CEE" w:rsidRDefault="000B0F56" w:rsidP="00715CCB">
      <w:pPr>
        <w:pStyle w:val="Title"/>
        <w:pBdr>
          <w:top w:val="single" w:sz="12" w:space="1" w:color="84BD00" w:themeColor="accent1"/>
          <w:bottom w:val="single" w:sz="12" w:space="1" w:color="84BD00" w:themeColor="accent1"/>
        </w:pBdr>
        <w:rPr>
          <w:lang w:val="en-US"/>
        </w:rPr>
      </w:pPr>
      <w:r>
        <w:rPr>
          <w:lang w:val="en-US"/>
        </w:rPr>
        <w:t>Surrey Heartlands</w:t>
      </w:r>
    </w:p>
    <w:p w14:paraId="766A8AF3" w14:textId="77777777" w:rsidR="0035049B" w:rsidRDefault="0035049B" w:rsidP="00715CCB">
      <w:pPr>
        <w:pBdr>
          <w:top w:val="single" w:sz="12" w:space="1" w:color="84BD00" w:themeColor="accent1"/>
          <w:bottom w:val="single" w:sz="12" w:space="1" w:color="84BD00" w:themeColor="accent1"/>
        </w:pBdr>
        <w:rPr>
          <w:lang w:val="en-US"/>
        </w:rPr>
      </w:pPr>
    </w:p>
    <w:p w14:paraId="70617613" w14:textId="31FEBC36" w:rsidR="0035049B" w:rsidRPr="0035049B" w:rsidRDefault="007148F2" w:rsidP="00715CCB">
      <w:pPr>
        <w:pStyle w:val="Subtitle"/>
        <w:pBdr>
          <w:top w:val="single" w:sz="12" w:space="1" w:color="84BD00" w:themeColor="accent1"/>
          <w:bottom w:val="single" w:sz="12" w:space="1" w:color="84BD00" w:themeColor="accent1"/>
        </w:pBdr>
        <w:rPr>
          <w:lang w:val="en-US"/>
        </w:rPr>
      </w:pPr>
      <w:r>
        <w:rPr>
          <w:lang w:val="en-US"/>
        </w:rPr>
        <w:t>September</w:t>
      </w:r>
      <w:r w:rsidR="0035049B">
        <w:rPr>
          <w:lang w:val="en-US"/>
        </w:rPr>
        <w:t xml:space="preserve"> 202</w:t>
      </w:r>
      <w:r w:rsidR="0048547D">
        <w:rPr>
          <w:lang w:val="en-US"/>
        </w:rPr>
        <w:t>3</w:t>
      </w:r>
    </w:p>
    <w:p w14:paraId="65FBA306" w14:textId="77777777" w:rsidR="002F36C6" w:rsidRPr="00F549A4" w:rsidRDefault="002F36C6" w:rsidP="002F36C6">
      <w:pPr>
        <w:rPr>
          <w:sz w:val="96"/>
          <w:szCs w:val="96"/>
          <w:lang w:val="en-US"/>
        </w:rPr>
      </w:pPr>
    </w:p>
    <w:p w14:paraId="01A9FB38" w14:textId="77777777" w:rsidR="00F549A4" w:rsidRDefault="00F549A4" w:rsidP="00F549A4">
      <w:pPr>
        <w:spacing w:after="160" w:line="259" w:lineRule="auto"/>
        <w:jc w:val="center"/>
        <w:rPr>
          <w:lang w:val="en-US"/>
        </w:rPr>
      </w:pPr>
      <w:r>
        <w:rPr>
          <w:noProof/>
          <w:lang w:val="en-US"/>
        </w:rPr>
        <w:drawing>
          <wp:inline distT="0" distB="0" distL="0" distR="0" wp14:anchorId="749353D5" wp14:editId="37564B0E">
            <wp:extent cx="4191000" cy="3143250"/>
            <wp:effectExtent l="38100" t="38100" r="38100" b="38100"/>
            <wp:docPr id="8" name="Picture 8" descr="The photo shows an engagement session. 3 people are sat at a table,  all looking at the camera. The table has the Healthwatch Surrey branded table cloth on it, a Healthwatch Surrey poster displayed on the table, some cups and some pape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photo shows an engagement session. 3 people are sat at a table,  all looking at the camera. The table has the Healthwatch Surrey branded table cloth on it, a Healthwatch Surrey poster displayed on the table, some cups and some paperwor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1000" cy="3143250"/>
                    </a:xfrm>
                    <a:prstGeom prst="rect">
                      <a:avLst/>
                    </a:prstGeom>
                    <a:ln w="28575" cap="rnd" cmpd="thickThin">
                      <a:solidFill>
                        <a:schemeClr val="bg2"/>
                      </a:solidFill>
                      <a:miter lim="800000"/>
                    </a:ln>
                  </pic:spPr>
                </pic:pic>
              </a:graphicData>
            </a:graphic>
          </wp:inline>
        </w:drawing>
      </w:r>
    </w:p>
    <w:p w14:paraId="7117453E" w14:textId="77777777" w:rsidR="00CE405B" w:rsidRDefault="00CE405B">
      <w:pPr>
        <w:spacing w:after="160" w:line="259" w:lineRule="auto"/>
        <w:rPr>
          <w:lang w:val="en-US"/>
        </w:rPr>
      </w:pPr>
      <w:r>
        <w:rPr>
          <w:lang w:val="en-US"/>
        </w:rPr>
        <w:br w:type="page"/>
      </w:r>
    </w:p>
    <w:p w14:paraId="24C85AAE" w14:textId="77777777" w:rsidR="00CE405B" w:rsidRPr="003D54C3" w:rsidRDefault="00CE405B" w:rsidP="00CE405B">
      <w:r>
        <w:lastRenderedPageBreak/>
        <w:t>If you would like a paper copy of this document or require it in an alternative format, please get in touch with us.</w:t>
      </w:r>
    </w:p>
    <w:p w14:paraId="354B8DAB" w14:textId="77777777" w:rsidR="00F549A4" w:rsidRDefault="00F549A4">
      <w:pPr>
        <w:spacing w:after="160" w:line="259" w:lineRule="auto"/>
        <w:rPr>
          <w:lang w:val="en-US"/>
        </w:rPr>
      </w:pPr>
    </w:p>
    <w:sdt>
      <w:sdtPr>
        <w:rPr>
          <w:rFonts w:eastAsiaTheme="minorHAnsi" w:cstheme="minorBidi"/>
          <w:b w:val="0"/>
          <w:color w:val="auto"/>
          <w:sz w:val="22"/>
          <w:szCs w:val="22"/>
          <w:lang w:val="en-GB"/>
        </w:rPr>
        <w:id w:val="635996312"/>
        <w:docPartObj>
          <w:docPartGallery w:val="Table of Contents"/>
          <w:docPartUnique/>
        </w:docPartObj>
      </w:sdtPr>
      <w:sdtEndPr>
        <w:rPr>
          <w:bCs/>
          <w:noProof/>
          <w:sz w:val="24"/>
        </w:rPr>
      </w:sdtEndPr>
      <w:sdtContent>
        <w:p w14:paraId="2E86A566" w14:textId="77777777" w:rsidR="00A04206" w:rsidRPr="008D1B4B" w:rsidRDefault="00A04206">
          <w:pPr>
            <w:pStyle w:val="TOCHeading"/>
            <w:rPr>
              <w:rFonts w:cs="Poppins"/>
            </w:rPr>
          </w:pPr>
          <w:r w:rsidRPr="008D1B4B">
            <w:rPr>
              <w:rFonts w:cs="Poppins"/>
            </w:rPr>
            <w:t>Contents</w:t>
          </w:r>
        </w:p>
        <w:p w14:paraId="57561F29" w14:textId="5094CBBE" w:rsidR="0007662A" w:rsidRDefault="0007662A">
          <w:pPr>
            <w:pStyle w:val="TOC1"/>
            <w:tabs>
              <w:tab w:val="right" w:leader="dot" w:pos="9016"/>
            </w:tabs>
            <w:rPr>
              <w:rFonts w:asciiTheme="minorHAnsi" w:eastAsiaTheme="minorEastAsia" w:hAnsiTheme="minorHAnsi"/>
              <w:noProof/>
              <w:kern w:val="2"/>
              <w:sz w:val="22"/>
              <w:lang w:eastAsia="en-GB"/>
              <w14:ligatures w14:val="standardContextual"/>
            </w:rPr>
          </w:pPr>
          <w:r>
            <w:fldChar w:fldCharType="begin"/>
          </w:r>
          <w:r>
            <w:instrText xml:space="preserve"> TOC \o "1-2" \h \z \u </w:instrText>
          </w:r>
          <w:r>
            <w:fldChar w:fldCharType="separate"/>
          </w:r>
          <w:hyperlink w:anchor="_Toc146727615" w:history="1">
            <w:r w:rsidRPr="00237481">
              <w:rPr>
                <w:rStyle w:val="Hyperlink"/>
                <w:noProof/>
                <w:lang w:val="en-US"/>
              </w:rPr>
              <w:t>Themes across Surrey Heartlands</w:t>
            </w:r>
            <w:r>
              <w:rPr>
                <w:noProof/>
                <w:webHidden/>
              </w:rPr>
              <w:tab/>
            </w:r>
            <w:r>
              <w:rPr>
                <w:noProof/>
                <w:webHidden/>
              </w:rPr>
              <w:fldChar w:fldCharType="begin"/>
            </w:r>
            <w:r>
              <w:rPr>
                <w:noProof/>
                <w:webHidden/>
              </w:rPr>
              <w:instrText xml:space="preserve"> PAGEREF _Toc146727615 \h </w:instrText>
            </w:r>
            <w:r>
              <w:rPr>
                <w:noProof/>
                <w:webHidden/>
              </w:rPr>
            </w:r>
            <w:r>
              <w:rPr>
                <w:noProof/>
                <w:webHidden/>
              </w:rPr>
              <w:fldChar w:fldCharType="separate"/>
            </w:r>
            <w:r w:rsidR="00EF23BE">
              <w:rPr>
                <w:noProof/>
                <w:webHidden/>
              </w:rPr>
              <w:t>4</w:t>
            </w:r>
            <w:r>
              <w:rPr>
                <w:noProof/>
                <w:webHidden/>
              </w:rPr>
              <w:fldChar w:fldCharType="end"/>
            </w:r>
          </w:hyperlink>
        </w:p>
        <w:p w14:paraId="1DF64E54" w14:textId="2F347B47"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16" w:history="1">
            <w:r w:rsidR="0007662A" w:rsidRPr="00237481">
              <w:rPr>
                <w:rStyle w:val="Hyperlink"/>
                <w:noProof/>
              </w:rPr>
              <w:t>Accessibility</w:t>
            </w:r>
            <w:r w:rsidR="0007662A">
              <w:rPr>
                <w:noProof/>
                <w:webHidden/>
              </w:rPr>
              <w:tab/>
            </w:r>
            <w:r w:rsidR="0007662A">
              <w:rPr>
                <w:noProof/>
                <w:webHidden/>
              </w:rPr>
              <w:fldChar w:fldCharType="begin"/>
            </w:r>
            <w:r w:rsidR="0007662A">
              <w:rPr>
                <w:noProof/>
                <w:webHidden/>
              </w:rPr>
              <w:instrText xml:space="preserve"> PAGEREF _Toc146727616 \h </w:instrText>
            </w:r>
            <w:r w:rsidR="0007662A">
              <w:rPr>
                <w:noProof/>
                <w:webHidden/>
              </w:rPr>
            </w:r>
            <w:r w:rsidR="0007662A">
              <w:rPr>
                <w:noProof/>
                <w:webHidden/>
              </w:rPr>
              <w:fldChar w:fldCharType="separate"/>
            </w:r>
            <w:r>
              <w:rPr>
                <w:noProof/>
                <w:webHidden/>
              </w:rPr>
              <w:t>4</w:t>
            </w:r>
            <w:r w:rsidR="0007662A">
              <w:rPr>
                <w:noProof/>
                <w:webHidden/>
              </w:rPr>
              <w:fldChar w:fldCharType="end"/>
            </w:r>
          </w:hyperlink>
        </w:p>
        <w:p w14:paraId="0D279C40" w14:textId="00E92F6D"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17" w:history="1">
            <w:r w:rsidR="0007662A" w:rsidRPr="00237481">
              <w:rPr>
                <w:rStyle w:val="Hyperlink"/>
                <w:noProof/>
                <w:lang w:eastAsia="en-GB"/>
              </w:rPr>
              <w:t>Digital access and triage</w:t>
            </w:r>
            <w:r w:rsidR="0007662A">
              <w:rPr>
                <w:noProof/>
                <w:webHidden/>
              </w:rPr>
              <w:tab/>
            </w:r>
            <w:r w:rsidR="0007662A">
              <w:rPr>
                <w:noProof/>
                <w:webHidden/>
              </w:rPr>
              <w:fldChar w:fldCharType="begin"/>
            </w:r>
            <w:r w:rsidR="0007662A">
              <w:rPr>
                <w:noProof/>
                <w:webHidden/>
              </w:rPr>
              <w:instrText xml:space="preserve"> PAGEREF _Toc146727617 \h </w:instrText>
            </w:r>
            <w:r w:rsidR="0007662A">
              <w:rPr>
                <w:noProof/>
                <w:webHidden/>
              </w:rPr>
            </w:r>
            <w:r w:rsidR="0007662A">
              <w:rPr>
                <w:noProof/>
                <w:webHidden/>
              </w:rPr>
              <w:fldChar w:fldCharType="separate"/>
            </w:r>
            <w:r>
              <w:rPr>
                <w:noProof/>
                <w:webHidden/>
              </w:rPr>
              <w:t>5</w:t>
            </w:r>
            <w:r w:rsidR="0007662A">
              <w:rPr>
                <w:noProof/>
                <w:webHidden/>
              </w:rPr>
              <w:fldChar w:fldCharType="end"/>
            </w:r>
          </w:hyperlink>
        </w:p>
        <w:p w14:paraId="43A1EB69" w14:textId="35A38097"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18" w:history="1">
            <w:r w:rsidR="0007662A" w:rsidRPr="00237481">
              <w:rPr>
                <w:rStyle w:val="Hyperlink"/>
                <w:noProof/>
              </w:rPr>
              <w:t xml:space="preserve">Using the NHS </w:t>
            </w:r>
            <w:r w:rsidR="009B5344">
              <w:rPr>
                <w:rStyle w:val="Hyperlink"/>
                <w:noProof/>
              </w:rPr>
              <w:t>A</w:t>
            </w:r>
            <w:r w:rsidR="0007662A" w:rsidRPr="00237481">
              <w:rPr>
                <w:rStyle w:val="Hyperlink"/>
                <w:noProof/>
              </w:rPr>
              <w:t>pp</w:t>
            </w:r>
            <w:r w:rsidR="0007662A">
              <w:rPr>
                <w:noProof/>
                <w:webHidden/>
              </w:rPr>
              <w:tab/>
            </w:r>
            <w:r w:rsidR="0007662A">
              <w:rPr>
                <w:noProof/>
                <w:webHidden/>
              </w:rPr>
              <w:fldChar w:fldCharType="begin"/>
            </w:r>
            <w:r w:rsidR="0007662A">
              <w:rPr>
                <w:noProof/>
                <w:webHidden/>
              </w:rPr>
              <w:instrText xml:space="preserve"> PAGEREF _Toc146727618 \h </w:instrText>
            </w:r>
            <w:r w:rsidR="0007662A">
              <w:rPr>
                <w:noProof/>
                <w:webHidden/>
              </w:rPr>
            </w:r>
            <w:r w:rsidR="0007662A">
              <w:rPr>
                <w:noProof/>
                <w:webHidden/>
              </w:rPr>
              <w:fldChar w:fldCharType="separate"/>
            </w:r>
            <w:r>
              <w:rPr>
                <w:noProof/>
                <w:webHidden/>
              </w:rPr>
              <w:t>6</w:t>
            </w:r>
            <w:r w:rsidR="0007662A">
              <w:rPr>
                <w:noProof/>
                <w:webHidden/>
              </w:rPr>
              <w:fldChar w:fldCharType="end"/>
            </w:r>
          </w:hyperlink>
        </w:p>
        <w:p w14:paraId="35D102C5" w14:textId="0E2D1EA1"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19" w:history="1">
            <w:r w:rsidR="0007662A" w:rsidRPr="00237481">
              <w:rPr>
                <w:rStyle w:val="Hyperlink"/>
                <w:noProof/>
                <w:lang w:eastAsia="en-GB"/>
              </w:rPr>
              <w:t>Accessing prescriptions through community pharmacies</w:t>
            </w:r>
            <w:r w:rsidR="0007662A">
              <w:rPr>
                <w:noProof/>
                <w:webHidden/>
              </w:rPr>
              <w:tab/>
            </w:r>
            <w:r w:rsidR="0007662A">
              <w:rPr>
                <w:noProof/>
                <w:webHidden/>
              </w:rPr>
              <w:fldChar w:fldCharType="begin"/>
            </w:r>
            <w:r w:rsidR="0007662A">
              <w:rPr>
                <w:noProof/>
                <w:webHidden/>
              </w:rPr>
              <w:instrText xml:space="preserve"> PAGEREF _Toc146727619 \h </w:instrText>
            </w:r>
            <w:r w:rsidR="0007662A">
              <w:rPr>
                <w:noProof/>
                <w:webHidden/>
              </w:rPr>
            </w:r>
            <w:r w:rsidR="0007662A">
              <w:rPr>
                <w:noProof/>
                <w:webHidden/>
              </w:rPr>
              <w:fldChar w:fldCharType="separate"/>
            </w:r>
            <w:r>
              <w:rPr>
                <w:noProof/>
                <w:webHidden/>
              </w:rPr>
              <w:t>8</w:t>
            </w:r>
            <w:r w:rsidR="0007662A">
              <w:rPr>
                <w:noProof/>
                <w:webHidden/>
              </w:rPr>
              <w:fldChar w:fldCharType="end"/>
            </w:r>
          </w:hyperlink>
        </w:p>
        <w:p w14:paraId="2E64216D" w14:textId="4514A0C2"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20" w:history="1">
            <w:r w:rsidR="0007662A" w:rsidRPr="00237481">
              <w:rPr>
                <w:rStyle w:val="Hyperlink"/>
                <w:noProof/>
              </w:rPr>
              <w:t>Carers</w:t>
            </w:r>
            <w:r w:rsidR="0007662A">
              <w:rPr>
                <w:noProof/>
                <w:webHidden/>
              </w:rPr>
              <w:tab/>
            </w:r>
            <w:r w:rsidR="0007662A">
              <w:rPr>
                <w:noProof/>
                <w:webHidden/>
              </w:rPr>
              <w:fldChar w:fldCharType="begin"/>
            </w:r>
            <w:r w:rsidR="0007662A">
              <w:rPr>
                <w:noProof/>
                <w:webHidden/>
              </w:rPr>
              <w:instrText xml:space="preserve"> PAGEREF _Toc146727620 \h </w:instrText>
            </w:r>
            <w:r w:rsidR="0007662A">
              <w:rPr>
                <w:noProof/>
                <w:webHidden/>
              </w:rPr>
            </w:r>
            <w:r w:rsidR="0007662A">
              <w:rPr>
                <w:noProof/>
                <w:webHidden/>
              </w:rPr>
              <w:fldChar w:fldCharType="separate"/>
            </w:r>
            <w:r>
              <w:rPr>
                <w:noProof/>
                <w:webHidden/>
              </w:rPr>
              <w:t>9</w:t>
            </w:r>
            <w:r w:rsidR="0007662A">
              <w:rPr>
                <w:noProof/>
                <w:webHidden/>
              </w:rPr>
              <w:fldChar w:fldCharType="end"/>
            </w:r>
          </w:hyperlink>
        </w:p>
        <w:p w14:paraId="52630E9D" w14:textId="0BF7B6B8"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21" w:history="1">
            <w:r w:rsidR="0007662A" w:rsidRPr="00237481">
              <w:rPr>
                <w:rStyle w:val="Hyperlink"/>
                <w:noProof/>
              </w:rPr>
              <w:t>Neurodiversity</w:t>
            </w:r>
            <w:r w:rsidR="0007662A">
              <w:rPr>
                <w:noProof/>
                <w:webHidden/>
              </w:rPr>
              <w:tab/>
            </w:r>
            <w:r w:rsidR="0007662A">
              <w:rPr>
                <w:noProof/>
                <w:webHidden/>
              </w:rPr>
              <w:fldChar w:fldCharType="begin"/>
            </w:r>
            <w:r w:rsidR="0007662A">
              <w:rPr>
                <w:noProof/>
                <w:webHidden/>
              </w:rPr>
              <w:instrText xml:space="preserve"> PAGEREF _Toc146727621 \h </w:instrText>
            </w:r>
            <w:r w:rsidR="0007662A">
              <w:rPr>
                <w:noProof/>
                <w:webHidden/>
              </w:rPr>
            </w:r>
            <w:r w:rsidR="0007662A">
              <w:rPr>
                <w:noProof/>
                <w:webHidden/>
              </w:rPr>
              <w:fldChar w:fldCharType="separate"/>
            </w:r>
            <w:r>
              <w:rPr>
                <w:noProof/>
                <w:webHidden/>
              </w:rPr>
              <w:t>10</w:t>
            </w:r>
            <w:r w:rsidR="0007662A">
              <w:rPr>
                <w:noProof/>
                <w:webHidden/>
              </w:rPr>
              <w:fldChar w:fldCharType="end"/>
            </w:r>
          </w:hyperlink>
        </w:p>
        <w:p w14:paraId="3D3489D5" w14:textId="0467AA8D" w:rsidR="0007662A" w:rsidRDefault="00EF23BE">
          <w:pPr>
            <w:pStyle w:val="TOC1"/>
            <w:tabs>
              <w:tab w:val="right" w:leader="dot" w:pos="9016"/>
            </w:tabs>
            <w:rPr>
              <w:rFonts w:asciiTheme="minorHAnsi" w:eastAsiaTheme="minorEastAsia" w:hAnsiTheme="minorHAnsi"/>
              <w:noProof/>
              <w:kern w:val="2"/>
              <w:sz w:val="22"/>
              <w:lang w:eastAsia="en-GB"/>
              <w14:ligatures w14:val="standardContextual"/>
            </w:rPr>
          </w:pPr>
          <w:hyperlink w:anchor="_Toc146727622" w:history="1">
            <w:r w:rsidR="0007662A" w:rsidRPr="00237481">
              <w:rPr>
                <w:rStyle w:val="Hyperlink"/>
                <w:noProof/>
              </w:rPr>
              <w:t>Surrey Downs</w:t>
            </w:r>
            <w:r w:rsidR="0007662A">
              <w:rPr>
                <w:noProof/>
                <w:webHidden/>
              </w:rPr>
              <w:tab/>
            </w:r>
            <w:r w:rsidR="0007662A">
              <w:rPr>
                <w:noProof/>
                <w:webHidden/>
              </w:rPr>
              <w:fldChar w:fldCharType="begin"/>
            </w:r>
            <w:r w:rsidR="0007662A">
              <w:rPr>
                <w:noProof/>
                <w:webHidden/>
              </w:rPr>
              <w:instrText xml:space="preserve"> PAGEREF _Toc146727622 \h </w:instrText>
            </w:r>
            <w:r w:rsidR="0007662A">
              <w:rPr>
                <w:noProof/>
                <w:webHidden/>
              </w:rPr>
            </w:r>
            <w:r w:rsidR="0007662A">
              <w:rPr>
                <w:noProof/>
                <w:webHidden/>
              </w:rPr>
              <w:fldChar w:fldCharType="separate"/>
            </w:r>
            <w:r>
              <w:rPr>
                <w:noProof/>
                <w:webHidden/>
              </w:rPr>
              <w:t>11</w:t>
            </w:r>
            <w:r w:rsidR="0007662A">
              <w:rPr>
                <w:noProof/>
                <w:webHidden/>
              </w:rPr>
              <w:fldChar w:fldCharType="end"/>
            </w:r>
          </w:hyperlink>
        </w:p>
        <w:p w14:paraId="23988054" w14:textId="4F4628E8"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23" w:history="1">
            <w:r w:rsidR="0007662A" w:rsidRPr="00237481">
              <w:rPr>
                <w:rStyle w:val="Hyperlink"/>
                <w:noProof/>
              </w:rPr>
              <w:t>Praise and positive experiences</w:t>
            </w:r>
            <w:r w:rsidR="0007662A">
              <w:rPr>
                <w:noProof/>
                <w:webHidden/>
              </w:rPr>
              <w:tab/>
            </w:r>
            <w:r w:rsidR="0007662A">
              <w:rPr>
                <w:noProof/>
                <w:webHidden/>
              </w:rPr>
              <w:fldChar w:fldCharType="begin"/>
            </w:r>
            <w:r w:rsidR="0007662A">
              <w:rPr>
                <w:noProof/>
                <w:webHidden/>
              </w:rPr>
              <w:instrText xml:space="preserve"> PAGEREF _Toc146727623 \h </w:instrText>
            </w:r>
            <w:r w:rsidR="0007662A">
              <w:rPr>
                <w:noProof/>
                <w:webHidden/>
              </w:rPr>
            </w:r>
            <w:r w:rsidR="0007662A">
              <w:rPr>
                <w:noProof/>
                <w:webHidden/>
              </w:rPr>
              <w:fldChar w:fldCharType="separate"/>
            </w:r>
            <w:r>
              <w:rPr>
                <w:noProof/>
                <w:webHidden/>
              </w:rPr>
              <w:t>11</w:t>
            </w:r>
            <w:r w:rsidR="0007662A">
              <w:rPr>
                <w:noProof/>
                <w:webHidden/>
              </w:rPr>
              <w:fldChar w:fldCharType="end"/>
            </w:r>
          </w:hyperlink>
        </w:p>
        <w:p w14:paraId="2C7FE917" w14:textId="6F43FB5C"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24" w:history="1">
            <w:r w:rsidR="0007662A" w:rsidRPr="00237481">
              <w:rPr>
                <w:rStyle w:val="Hyperlink"/>
                <w:noProof/>
                <w:lang w:eastAsia="en-GB"/>
              </w:rPr>
              <w:t>Communicating with patients</w:t>
            </w:r>
            <w:r w:rsidR="0007662A">
              <w:rPr>
                <w:noProof/>
                <w:webHidden/>
              </w:rPr>
              <w:tab/>
            </w:r>
            <w:r w:rsidR="0007662A">
              <w:rPr>
                <w:noProof/>
                <w:webHidden/>
              </w:rPr>
              <w:fldChar w:fldCharType="begin"/>
            </w:r>
            <w:r w:rsidR="0007662A">
              <w:rPr>
                <w:noProof/>
                <w:webHidden/>
              </w:rPr>
              <w:instrText xml:space="preserve"> PAGEREF _Toc146727624 \h </w:instrText>
            </w:r>
            <w:r w:rsidR="0007662A">
              <w:rPr>
                <w:noProof/>
                <w:webHidden/>
              </w:rPr>
            </w:r>
            <w:r w:rsidR="0007662A">
              <w:rPr>
                <w:noProof/>
                <w:webHidden/>
              </w:rPr>
              <w:fldChar w:fldCharType="separate"/>
            </w:r>
            <w:r>
              <w:rPr>
                <w:noProof/>
                <w:webHidden/>
              </w:rPr>
              <w:t>12</w:t>
            </w:r>
            <w:r w:rsidR="0007662A">
              <w:rPr>
                <w:noProof/>
                <w:webHidden/>
              </w:rPr>
              <w:fldChar w:fldCharType="end"/>
            </w:r>
          </w:hyperlink>
        </w:p>
        <w:p w14:paraId="421DD146" w14:textId="3F9E6149"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25" w:history="1">
            <w:r w:rsidR="0007662A" w:rsidRPr="00237481">
              <w:rPr>
                <w:rStyle w:val="Hyperlink"/>
                <w:noProof/>
                <w:lang w:eastAsia="en-GB"/>
              </w:rPr>
              <w:t>Referrals and waiting for treatment</w:t>
            </w:r>
            <w:r w:rsidR="0007662A">
              <w:rPr>
                <w:noProof/>
                <w:webHidden/>
              </w:rPr>
              <w:tab/>
            </w:r>
            <w:r w:rsidR="0007662A">
              <w:rPr>
                <w:noProof/>
                <w:webHidden/>
              </w:rPr>
              <w:fldChar w:fldCharType="begin"/>
            </w:r>
            <w:r w:rsidR="0007662A">
              <w:rPr>
                <w:noProof/>
                <w:webHidden/>
              </w:rPr>
              <w:instrText xml:space="preserve"> PAGEREF _Toc146727625 \h </w:instrText>
            </w:r>
            <w:r w:rsidR="0007662A">
              <w:rPr>
                <w:noProof/>
                <w:webHidden/>
              </w:rPr>
            </w:r>
            <w:r w:rsidR="0007662A">
              <w:rPr>
                <w:noProof/>
                <w:webHidden/>
              </w:rPr>
              <w:fldChar w:fldCharType="separate"/>
            </w:r>
            <w:r>
              <w:rPr>
                <w:noProof/>
                <w:webHidden/>
              </w:rPr>
              <w:t>12</w:t>
            </w:r>
            <w:r w:rsidR="0007662A">
              <w:rPr>
                <w:noProof/>
                <w:webHidden/>
              </w:rPr>
              <w:fldChar w:fldCharType="end"/>
            </w:r>
          </w:hyperlink>
        </w:p>
        <w:p w14:paraId="0CF253EF" w14:textId="3AD1C4AC"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26" w:history="1">
            <w:r w:rsidR="0007662A" w:rsidRPr="00237481">
              <w:rPr>
                <w:rStyle w:val="Hyperlink"/>
                <w:noProof/>
                <w:lang w:eastAsia="en-GB"/>
              </w:rPr>
              <w:t>Support for Children</w:t>
            </w:r>
            <w:r w:rsidR="0007662A">
              <w:rPr>
                <w:noProof/>
                <w:webHidden/>
              </w:rPr>
              <w:tab/>
            </w:r>
            <w:r w:rsidR="0007662A">
              <w:rPr>
                <w:noProof/>
                <w:webHidden/>
              </w:rPr>
              <w:fldChar w:fldCharType="begin"/>
            </w:r>
            <w:r w:rsidR="0007662A">
              <w:rPr>
                <w:noProof/>
                <w:webHidden/>
              </w:rPr>
              <w:instrText xml:space="preserve"> PAGEREF _Toc146727626 \h </w:instrText>
            </w:r>
            <w:r w:rsidR="0007662A">
              <w:rPr>
                <w:noProof/>
                <w:webHidden/>
              </w:rPr>
            </w:r>
            <w:r w:rsidR="0007662A">
              <w:rPr>
                <w:noProof/>
                <w:webHidden/>
              </w:rPr>
              <w:fldChar w:fldCharType="separate"/>
            </w:r>
            <w:r>
              <w:rPr>
                <w:noProof/>
                <w:webHidden/>
              </w:rPr>
              <w:t>13</w:t>
            </w:r>
            <w:r w:rsidR="0007662A">
              <w:rPr>
                <w:noProof/>
                <w:webHidden/>
              </w:rPr>
              <w:fldChar w:fldCharType="end"/>
            </w:r>
          </w:hyperlink>
        </w:p>
        <w:p w14:paraId="478AA1B6" w14:textId="7B2BB2A0"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27" w:history="1">
            <w:r w:rsidR="0007662A" w:rsidRPr="00237481">
              <w:rPr>
                <w:rStyle w:val="Hyperlink"/>
                <w:noProof/>
                <w:lang w:eastAsia="en-GB"/>
              </w:rPr>
              <w:t>Long Term Conditions</w:t>
            </w:r>
            <w:r w:rsidR="0007662A">
              <w:rPr>
                <w:noProof/>
                <w:webHidden/>
              </w:rPr>
              <w:tab/>
            </w:r>
            <w:r w:rsidR="0007662A">
              <w:rPr>
                <w:noProof/>
                <w:webHidden/>
              </w:rPr>
              <w:fldChar w:fldCharType="begin"/>
            </w:r>
            <w:r w:rsidR="0007662A">
              <w:rPr>
                <w:noProof/>
                <w:webHidden/>
              </w:rPr>
              <w:instrText xml:space="preserve"> PAGEREF _Toc146727627 \h </w:instrText>
            </w:r>
            <w:r w:rsidR="0007662A">
              <w:rPr>
                <w:noProof/>
                <w:webHidden/>
              </w:rPr>
            </w:r>
            <w:r w:rsidR="0007662A">
              <w:rPr>
                <w:noProof/>
                <w:webHidden/>
              </w:rPr>
              <w:fldChar w:fldCharType="separate"/>
            </w:r>
            <w:r>
              <w:rPr>
                <w:noProof/>
                <w:webHidden/>
              </w:rPr>
              <w:t>14</w:t>
            </w:r>
            <w:r w:rsidR="0007662A">
              <w:rPr>
                <w:noProof/>
                <w:webHidden/>
              </w:rPr>
              <w:fldChar w:fldCharType="end"/>
            </w:r>
          </w:hyperlink>
        </w:p>
        <w:p w14:paraId="2C6A8B33" w14:textId="3832354C"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28" w:history="1">
            <w:r w:rsidR="0007662A" w:rsidRPr="00237481">
              <w:rPr>
                <w:rStyle w:val="Hyperlink"/>
                <w:noProof/>
                <w:lang w:eastAsia="en-GB"/>
              </w:rPr>
              <w:t>Mental health</w:t>
            </w:r>
            <w:r w:rsidR="0007662A">
              <w:rPr>
                <w:noProof/>
                <w:webHidden/>
              </w:rPr>
              <w:tab/>
            </w:r>
            <w:r w:rsidR="0007662A">
              <w:rPr>
                <w:noProof/>
                <w:webHidden/>
              </w:rPr>
              <w:fldChar w:fldCharType="begin"/>
            </w:r>
            <w:r w:rsidR="0007662A">
              <w:rPr>
                <w:noProof/>
                <w:webHidden/>
              </w:rPr>
              <w:instrText xml:space="preserve"> PAGEREF _Toc146727628 \h </w:instrText>
            </w:r>
            <w:r w:rsidR="0007662A">
              <w:rPr>
                <w:noProof/>
                <w:webHidden/>
              </w:rPr>
            </w:r>
            <w:r w:rsidR="0007662A">
              <w:rPr>
                <w:noProof/>
                <w:webHidden/>
              </w:rPr>
              <w:fldChar w:fldCharType="separate"/>
            </w:r>
            <w:r>
              <w:rPr>
                <w:noProof/>
                <w:webHidden/>
              </w:rPr>
              <w:t>14</w:t>
            </w:r>
            <w:r w:rsidR="0007662A">
              <w:rPr>
                <w:noProof/>
                <w:webHidden/>
              </w:rPr>
              <w:fldChar w:fldCharType="end"/>
            </w:r>
          </w:hyperlink>
        </w:p>
        <w:p w14:paraId="0E6AF354" w14:textId="48026DE3"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29" w:history="1">
            <w:r w:rsidR="0007662A" w:rsidRPr="00237481">
              <w:rPr>
                <w:rStyle w:val="Hyperlink"/>
                <w:noProof/>
                <w:lang w:eastAsia="en-GB"/>
              </w:rPr>
              <w:t>Live Well Service</w:t>
            </w:r>
            <w:r w:rsidR="0007662A">
              <w:rPr>
                <w:noProof/>
                <w:webHidden/>
              </w:rPr>
              <w:tab/>
            </w:r>
            <w:r w:rsidR="0007662A">
              <w:rPr>
                <w:noProof/>
                <w:webHidden/>
              </w:rPr>
              <w:fldChar w:fldCharType="begin"/>
            </w:r>
            <w:r w:rsidR="0007662A">
              <w:rPr>
                <w:noProof/>
                <w:webHidden/>
              </w:rPr>
              <w:instrText xml:space="preserve"> PAGEREF _Toc146727629 \h </w:instrText>
            </w:r>
            <w:r w:rsidR="0007662A">
              <w:rPr>
                <w:noProof/>
                <w:webHidden/>
              </w:rPr>
            </w:r>
            <w:r w:rsidR="0007662A">
              <w:rPr>
                <w:noProof/>
                <w:webHidden/>
              </w:rPr>
              <w:fldChar w:fldCharType="separate"/>
            </w:r>
            <w:r>
              <w:rPr>
                <w:noProof/>
                <w:webHidden/>
              </w:rPr>
              <w:t>15</w:t>
            </w:r>
            <w:r w:rsidR="0007662A">
              <w:rPr>
                <w:noProof/>
                <w:webHidden/>
              </w:rPr>
              <w:fldChar w:fldCharType="end"/>
            </w:r>
          </w:hyperlink>
        </w:p>
        <w:p w14:paraId="3805A227" w14:textId="1995E470"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30" w:history="1">
            <w:r w:rsidR="0007662A" w:rsidRPr="00237481">
              <w:rPr>
                <w:rStyle w:val="Hyperlink"/>
                <w:noProof/>
                <w:lang w:eastAsia="en-GB"/>
              </w:rPr>
              <w:t>Boundaries and patient choice</w:t>
            </w:r>
            <w:r w:rsidR="0007662A">
              <w:rPr>
                <w:noProof/>
                <w:webHidden/>
              </w:rPr>
              <w:tab/>
            </w:r>
            <w:r w:rsidR="0007662A">
              <w:rPr>
                <w:noProof/>
                <w:webHidden/>
              </w:rPr>
              <w:fldChar w:fldCharType="begin"/>
            </w:r>
            <w:r w:rsidR="0007662A">
              <w:rPr>
                <w:noProof/>
                <w:webHidden/>
              </w:rPr>
              <w:instrText xml:space="preserve"> PAGEREF _Toc146727630 \h </w:instrText>
            </w:r>
            <w:r w:rsidR="0007662A">
              <w:rPr>
                <w:noProof/>
                <w:webHidden/>
              </w:rPr>
            </w:r>
            <w:r w:rsidR="0007662A">
              <w:rPr>
                <w:noProof/>
                <w:webHidden/>
              </w:rPr>
              <w:fldChar w:fldCharType="separate"/>
            </w:r>
            <w:r>
              <w:rPr>
                <w:noProof/>
                <w:webHidden/>
              </w:rPr>
              <w:t>16</w:t>
            </w:r>
            <w:r w:rsidR="0007662A">
              <w:rPr>
                <w:noProof/>
                <w:webHidden/>
              </w:rPr>
              <w:fldChar w:fldCharType="end"/>
            </w:r>
          </w:hyperlink>
        </w:p>
        <w:p w14:paraId="4B2A7454" w14:textId="348806A6"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31" w:history="1">
            <w:r w:rsidR="0007662A" w:rsidRPr="00237481">
              <w:rPr>
                <w:rStyle w:val="Hyperlink"/>
                <w:noProof/>
                <w:lang w:eastAsia="en-GB"/>
              </w:rPr>
              <w:t>Wound Dressing</w:t>
            </w:r>
            <w:r w:rsidR="0007662A">
              <w:rPr>
                <w:noProof/>
                <w:webHidden/>
              </w:rPr>
              <w:tab/>
            </w:r>
            <w:r w:rsidR="0007662A">
              <w:rPr>
                <w:noProof/>
                <w:webHidden/>
              </w:rPr>
              <w:fldChar w:fldCharType="begin"/>
            </w:r>
            <w:r w:rsidR="0007662A">
              <w:rPr>
                <w:noProof/>
                <w:webHidden/>
              </w:rPr>
              <w:instrText xml:space="preserve"> PAGEREF _Toc146727631 \h </w:instrText>
            </w:r>
            <w:r w:rsidR="0007662A">
              <w:rPr>
                <w:noProof/>
                <w:webHidden/>
              </w:rPr>
            </w:r>
            <w:r w:rsidR="0007662A">
              <w:rPr>
                <w:noProof/>
                <w:webHidden/>
              </w:rPr>
              <w:fldChar w:fldCharType="separate"/>
            </w:r>
            <w:r>
              <w:rPr>
                <w:noProof/>
                <w:webHidden/>
              </w:rPr>
              <w:t>16</w:t>
            </w:r>
            <w:r w:rsidR="0007662A">
              <w:rPr>
                <w:noProof/>
                <w:webHidden/>
              </w:rPr>
              <w:fldChar w:fldCharType="end"/>
            </w:r>
          </w:hyperlink>
        </w:p>
        <w:p w14:paraId="36BDA344" w14:textId="37B75871" w:rsidR="0007662A" w:rsidRDefault="00EF23BE">
          <w:pPr>
            <w:pStyle w:val="TOC1"/>
            <w:tabs>
              <w:tab w:val="right" w:leader="dot" w:pos="9016"/>
            </w:tabs>
            <w:rPr>
              <w:rFonts w:asciiTheme="minorHAnsi" w:eastAsiaTheme="minorEastAsia" w:hAnsiTheme="minorHAnsi"/>
              <w:noProof/>
              <w:kern w:val="2"/>
              <w:sz w:val="22"/>
              <w:lang w:eastAsia="en-GB"/>
              <w14:ligatures w14:val="standardContextual"/>
            </w:rPr>
          </w:pPr>
          <w:hyperlink w:anchor="_Toc146727632" w:history="1">
            <w:r w:rsidR="0007662A" w:rsidRPr="00237481">
              <w:rPr>
                <w:rStyle w:val="Hyperlink"/>
                <w:noProof/>
              </w:rPr>
              <w:t>North West Surrey</w:t>
            </w:r>
            <w:r w:rsidR="0007662A">
              <w:rPr>
                <w:noProof/>
                <w:webHidden/>
              </w:rPr>
              <w:tab/>
            </w:r>
            <w:r w:rsidR="0007662A">
              <w:rPr>
                <w:noProof/>
                <w:webHidden/>
              </w:rPr>
              <w:fldChar w:fldCharType="begin"/>
            </w:r>
            <w:r w:rsidR="0007662A">
              <w:rPr>
                <w:noProof/>
                <w:webHidden/>
              </w:rPr>
              <w:instrText xml:space="preserve"> PAGEREF _Toc146727632 \h </w:instrText>
            </w:r>
            <w:r w:rsidR="0007662A">
              <w:rPr>
                <w:noProof/>
                <w:webHidden/>
              </w:rPr>
            </w:r>
            <w:r w:rsidR="0007662A">
              <w:rPr>
                <w:noProof/>
                <w:webHidden/>
              </w:rPr>
              <w:fldChar w:fldCharType="separate"/>
            </w:r>
            <w:r>
              <w:rPr>
                <w:noProof/>
                <w:webHidden/>
              </w:rPr>
              <w:t>17</w:t>
            </w:r>
            <w:r w:rsidR="0007662A">
              <w:rPr>
                <w:noProof/>
                <w:webHidden/>
              </w:rPr>
              <w:fldChar w:fldCharType="end"/>
            </w:r>
          </w:hyperlink>
        </w:p>
        <w:p w14:paraId="242D3EFF" w14:textId="20836032"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33" w:history="1">
            <w:r w:rsidR="0007662A" w:rsidRPr="00237481">
              <w:rPr>
                <w:rStyle w:val="Hyperlink"/>
                <w:noProof/>
              </w:rPr>
              <w:t>Praise and positive experiences</w:t>
            </w:r>
            <w:r w:rsidR="0007662A">
              <w:rPr>
                <w:noProof/>
                <w:webHidden/>
              </w:rPr>
              <w:tab/>
            </w:r>
            <w:r w:rsidR="0007662A">
              <w:rPr>
                <w:noProof/>
                <w:webHidden/>
              </w:rPr>
              <w:fldChar w:fldCharType="begin"/>
            </w:r>
            <w:r w:rsidR="0007662A">
              <w:rPr>
                <w:noProof/>
                <w:webHidden/>
              </w:rPr>
              <w:instrText xml:space="preserve"> PAGEREF _Toc146727633 \h </w:instrText>
            </w:r>
            <w:r w:rsidR="0007662A">
              <w:rPr>
                <w:noProof/>
                <w:webHidden/>
              </w:rPr>
            </w:r>
            <w:r w:rsidR="0007662A">
              <w:rPr>
                <w:noProof/>
                <w:webHidden/>
              </w:rPr>
              <w:fldChar w:fldCharType="separate"/>
            </w:r>
            <w:r>
              <w:rPr>
                <w:noProof/>
                <w:webHidden/>
              </w:rPr>
              <w:t>17</w:t>
            </w:r>
            <w:r w:rsidR="0007662A">
              <w:rPr>
                <w:noProof/>
                <w:webHidden/>
              </w:rPr>
              <w:fldChar w:fldCharType="end"/>
            </w:r>
          </w:hyperlink>
        </w:p>
        <w:p w14:paraId="76D68790" w14:textId="1970A818"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34" w:history="1">
            <w:r w:rsidR="0007662A" w:rsidRPr="00237481">
              <w:rPr>
                <w:rStyle w:val="Hyperlink"/>
                <w:noProof/>
                <w:lang w:eastAsia="en-GB"/>
              </w:rPr>
              <w:t>Diagnosis and ongoing support</w:t>
            </w:r>
            <w:r w:rsidR="0007662A">
              <w:rPr>
                <w:noProof/>
                <w:webHidden/>
              </w:rPr>
              <w:tab/>
            </w:r>
            <w:r w:rsidR="0007662A">
              <w:rPr>
                <w:noProof/>
                <w:webHidden/>
              </w:rPr>
              <w:fldChar w:fldCharType="begin"/>
            </w:r>
            <w:r w:rsidR="0007662A">
              <w:rPr>
                <w:noProof/>
                <w:webHidden/>
              </w:rPr>
              <w:instrText xml:space="preserve"> PAGEREF _Toc146727634 \h </w:instrText>
            </w:r>
            <w:r w:rsidR="0007662A">
              <w:rPr>
                <w:noProof/>
                <w:webHidden/>
              </w:rPr>
            </w:r>
            <w:r w:rsidR="0007662A">
              <w:rPr>
                <w:noProof/>
                <w:webHidden/>
              </w:rPr>
              <w:fldChar w:fldCharType="separate"/>
            </w:r>
            <w:r>
              <w:rPr>
                <w:noProof/>
                <w:webHidden/>
              </w:rPr>
              <w:t>18</w:t>
            </w:r>
            <w:r w:rsidR="0007662A">
              <w:rPr>
                <w:noProof/>
                <w:webHidden/>
              </w:rPr>
              <w:fldChar w:fldCharType="end"/>
            </w:r>
          </w:hyperlink>
        </w:p>
        <w:p w14:paraId="1F1B91BB" w14:textId="5895D5E7"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35" w:history="1">
            <w:r w:rsidR="0007662A" w:rsidRPr="00237481">
              <w:rPr>
                <w:rStyle w:val="Hyperlink"/>
                <w:noProof/>
                <w:lang w:eastAsia="en-GB"/>
              </w:rPr>
              <w:t>Communicating with residents</w:t>
            </w:r>
            <w:r w:rsidR="0007662A">
              <w:rPr>
                <w:noProof/>
                <w:webHidden/>
              </w:rPr>
              <w:tab/>
            </w:r>
            <w:r w:rsidR="0007662A">
              <w:rPr>
                <w:noProof/>
                <w:webHidden/>
              </w:rPr>
              <w:fldChar w:fldCharType="begin"/>
            </w:r>
            <w:r w:rsidR="0007662A">
              <w:rPr>
                <w:noProof/>
                <w:webHidden/>
              </w:rPr>
              <w:instrText xml:space="preserve"> PAGEREF _Toc146727635 \h </w:instrText>
            </w:r>
            <w:r w:rsidR="0007662A">
              <w:rPr>
                <w:noProof/>
                <w:webHidden/>
              </w:rPr>
            </w:r>
            <w:r w:rsidR="0007662A">
              <w:rPr>
                <w:noProof/>
                <w:webHidden/>
              </w:rPr>
              <w:fldChar w:fldCharType="separate"/>
            </w:r>
            <w:r>
              <w:rPr>
                <w:noProof/>
                <w:webHidden/>
              </w:rPr>
              <w:t>18</w:t>
            </w:r>
            <w:r w:rsidR="0007662A">
              <w:rPr>
                <w:noProof/>
                <w:webHidden/>
              </w:rPr>
              <w:fldChar w:fldCharType="end"/>
            </w:r>
          </w:hyperlink>
        </w:p>
        <w:p w14:paraId="7FB2747E" w14:textId="2207ED56"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36" w:history="1">
            <w:r w:rsidR="0007662A" w:rsidRPr="00237481">
              <w:rPr>
                <w:rStyle w:val="Hyperlink"/>
                <w:noProof/>
              </w:rPr>
              <w:t>Contacting practices</w:t>
            </w:r>
            <w:r w:rsidR="0007662A">
              <w:rPr>
                <w:noProof/>
                <w:webHidden/>
              </w:rPr>
              <w:tab/>
            </w:r>
            <w:r w:rsidR="0007662A">
              <w:rPr>
                <w:noProof/>
                <w:webHidden/>
              </w:rPr>
              <w:fldChar w:fldCharType="begin"/>
            </w:r>
            <w:r w:rsidR="0007662A">
              <w:rPr>
                <w:noProof/>
                <w:webHidden/>
              </w:rPr>
              <w:instrText xml:space="preserve"> PAGEREF _Toc146727636 \h </w:instrText>
            </w:r>
            <w:r w:rsidR="0007662A">
              <w:rPr>
                <w:noProof/>
                <w:webHidden/>
              </w:rPr>
            </w:r>
            <w:r w:rsidR="0007662A">
              <w:rPr>
                <w:noProof/>
                <w:webHidden/>
              </w:rPr>
              <w:fldChar w:fldCharType="separate"/>
            </w:r>
            <w:r>
              <w:rPr>
                <w:noProof/>
                <w:webHidden/>
              </w:rPr>
              <w:t>19</w:t>
            </w:r>
            <w:r w:rsidR="0007662A">
              <w:rPr>
                <w:noProof/>
                <w:webHidden/>
              </w:rPr>
              <w:fldChar w:fldCharType="end"/>
            </w:r>
          </w:hyperlink>
        </w:p>
        <w:p w14:paraId="7C2C0380" w14:textId="257F70CB"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37" w:history="1">
            <w:r w:rsidR="0007662A" w:rsidRPr="00237481">
              <w:rPr>
                <w:rStyle w:val="Hyperlink"/>
                <w:noProof/>
              </w:rPr>
              <w:t>Feedback and complaints handling</w:t>
            </w:r>
            <w:r w:rsidR="0007662A">
              <w:rPr>
                <w:noProof/>
                <w:webHidden/>
              </w:rPr>
              <w:tab/>
            </w:r>
            <w:r w:rsidR="0007662A">
              <w:rPr>
                <w:noProof/>
                <w:webHidden/>
              </w:rPr>
              <w:fldChar w:fldCharType="begin"/>
            </w:r>
            <w:r w:rsidR="0007662A">
              <w:rPr>
                <w:noProof/>
                <w:webHidden/>
              </w:rPr>
              <w:instrText xml:space="preserve"> PAGEREF _Toc146727637 \h </w:instrText>
            </w:r>
            <w:r w:rsidR="0007662A">
              <w:rPr>
                <w:noProof/>
                <w:webHidden/>
              </w:rPr>
            </w:r>
            <w:r w:rsidR="0007662A">
              <w:rPr>
                <w:noProof/>
                <w:webHidden/>
              </w:rPr>
              <w:fldChar w:fldCharType="separate"/>
            </w:r>
            <w:r>
              <w:rPr>
                <w:noProof/>
                <w:webHidden/>
              </w:rPr>
              <w:t>20</w:t>
            </w:r>
            <w:r w:rsidR="0007662A">
              <w:rPr>
                <w:noProof/>
                <w:webHidden/>
              </w:rPr>
              <w:fldChar w:fldCharType="end"/>
            </w:r>
          </w:hyperlink>
        </w:p>
        <w:p w14:paraId="3F8F3DE9" w14:textId="7968B4BC" w:rsidR="0007662A" w:rsidRDefault="00EF23BE">
          <w:pPr>
            <w:pStyle w:val="TOC1"/>
            <w:tabs>
              <w:tab w:val="right" w:leader="dot" w:pos="9016"/>
            </w:tabs>
            <w:rPr>
              <w:rFonts w:asciiTheme="minorHAnsi" w:eastAsiaTheme="minorEastAsia" w:hAnsiTheme="minorHAnsi"/>
              <w:noProof/>
              <w:kern w:val="2"/>
              <w:sz w:val="22"/>
              <w:lang w:eastAsia="en-GB"/>
              <w14:ligatures w14:val="standardContextual"/>
            </w:rPr>
          </w:pPr>
          <w:hyperlink w:anchor="_Toc146727638" w:history="1">
            <w:r w:rsidR="0007662A" w:rsidRPr="00237481">
              <w:rPr>
                <w:rStyle w:val="Hyperlink"/>
                <w:noProof/>
              </w:rPr>
              <w:t>East Surrey</w:t>
            </w:r>
            <w:r w:rsidR="0007662A">
              <w:rPr>
                <w:noProof/>
                <w:webHidden/>
              </w:rPr>
              <w:tab/>
            </w:r>
            <w:r w:rsidR="0007662A">
              <w:rPr>
                <w:noProof/>
                <w:webHidden/>
              </w:rPr>
              <w:fldChar w:fldCharType="begin"/>
            </w:r>
            <w:r w:rsidR="0007662A">
              <w:rPr>
                <w:noProof/>
                <w:webHidden/>
              </w:rPr>
              <w:instrText xml:space="preserve"> PAGEREF _Toc146727638 \h </w:instrText>
            </w:r>
            <w:r w:rsidR="0007662A">
              <w:rPr>
                <w:noProof/>
                <w:webHidden/>
              </w:rPr>
            </w:r>
            <w:r w:rsidR="0007662A">
              <w:rPr>
                <w:noProof/>
                <w:webHidden/>
              </w:rPr>
              <w:fldChar w:fldCharType="separate"/>
            </w:r>
            <w:r>
              <w:rPr>
                <w:noProof/>
                <w:webHidden/>
              </w:rPr>
              <w:t>21</w:t>
            </w:r>
            <w:r w:rsidR="0007662A">
              <w:rPr>
                <w:noProof/>
                <w:webHidden/>
              </w:rPr>
              <w:fldChar w:fldCharType="end"/>
            </w:r>
          </w:hyperlink>
        </w:p>
        <w:p w14:paraId="7546E996" w14:textId="00E75990"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39" w:history="1">
            <w:r w:rsidR="0007662A" w:rsidRPr="00237481">
              <w:rPr>
                <w:rStyle w:val="Hyperlink"/>
                <w:noProof/>
              </w:rPr>
              <w:t>Praise and positive experiences</w:t>
            </w:r>
            <w:r w:rsidR="0007662A">
              <w:rPr>
                <w:noProof/>
                <w:webHidden/>
              </w:rPr>
              <w:tab/>
            </w:r>
            <w:r w:rsidR="0007662A">
              <w:rPr>
                <w:noProof/>
                <w:webHidden/>
              </w:rPr>
              <w:fldChar w:fldCharType="begin"/>
            </w:r>
            <w:r w:rsidR="0007662A">
              <w:rPr>
                <w:noProof/>
                <w:webHidden/>
              </w:rPr>
              <w:instrText xml:space="preserve"> PAGEREF _Toc146727639 \h </w:instrText>
            </w:r>
            <w:r w:rsidR="0007662A">
              <w:rPr>
                <w:noProof/>
                <w:webHidden/>
              </w:rPr>
            </w:r>
            <w:r w:rsidR="0007662A">
              <w:rPr>
                <w:noProof/>
                <w:webHidden/>
              </w:rPr>
              <w:fldChar w:fldCharType="separate"/>
            </w:r>
            <w:r>
              <w:rPr>
                <w:noProof/>
                <w:webHidden/>
              </w:rPr>
              <w:t>21</w:t>
            </w:r>
            <w:r w:rsidR="0007662A">
              <w:rPr>
                <w:noProof/>
                <w:webHidden/>
              </w:rPr>
              <w:fldChar w:fldCharType="end"/>
            </w:r>
          </w:hyperlink>
        </w:p>
        <w:p w14:paraId="3C7C0672" w14:textId="75F5E964"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40" w:history="1">
            <w:r w:rsidR="0007662A" w:rsidRPr="00237481">
              <w:rPr>
                <w:rStyle w:val="Hyperlink"/>
                <w:noProof/>
              </w:rPr>
              <w:t>Registration</w:t>
            </w:r>
            <w:r w:rsidR="0007662A">
              <w:rPr>
                <w:noProof/>
                <w:webHidden/>
              </w:rPr>
              <w:tab/>
            </w:r>
            <w:r w:rsidR="0007662A">
              <w:rPr>
                <w:noProof/>
                <w:webHidden/>
              </w:rPr>
              <w:fldChar w:fldCharType="begin"/>
            </w:r>
            <w:r w:rsidR="0007662A">
              <w:rPr>
                <w:noProof/>
                <w:webHidden/>
              </w:rPr>
              <w:instrText xml:space="preserve"> PAGEREF _Toc146727640 \h </w:instrText>
            </w:r>
            <w:r w:rsidR="0007662A">
              <w:rPr>
                <w:noProof/>
                <w:webHidden/>
              </w:rPr>
            </w:r>
            <w:r w:rsidR="0007662A">
              <w:rPr>
                <w:noProof/>
                <w:webHidden/>
              </w:rPr>
              <w:fldChar w:fldCharType="separate"/>
            </w:r>
            <w:r>
              <w:rPr>
                <w:noProof/>
                <w:webHidden/>
              </w:rPr>
              <w:t>21</w:t>
            </w:r>
            <w:r w:rsidR="0007662A">
              <w:rPr>
                <w:noProof/>
                <w:webHidden/>
              </w:rPr>
              <w:fldChar w:fldCharType="end"/>
            </w:r>
          </w:hyperlink>
        </w:p>
        <w:p w14:paraId="7D100D11" w14:textId="1B378DE7"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41" w:history="1">
            <w:r w:rsidR="0007662A" w:rsidRPr="00237481">
              <w:rPr>
                <w:rStyle w:val="Hyperlink"/>
                <w:noProof/>
                <w:lang w:eastAsia="en-GB"/>
              </w:rPr>
              <w:t>Communication about test results</w:t>
            </w:r>
            <w:r w:rsidR="0007662A">
              <w:rPr>
                <w:noProof/>
                <w:webHidden/>
              </w:rPr>
              <w:tab/>
            </w:r>
            <w:r w:rsidR="0007662A">
              <w:rPr>
                <w:noProof/>
                <w:webHidden/>
              </w:rPr>
              <w:fldChar w:fldCharType="begin"/>
            </w:r>
            <w:r w:rsidR="0007662A">
              <w:rPr>
                <w:noProof/>
                <w:webHidden/>
              </w:rPr>
              <w:instrText xml:space="preserve"> PAGEREF _Toc146727641 \h </w:instrText>
            </w:r>
            <w:r w:rsidR="0007662A">
              <w:rPr>
                <w:noProof/>
                <w:webHidden/>
              </w:rPr>
            </w:r>
            <w:r w:rsidR="0007662A">
              <w:rPr>
                <w:noProof/>
                <w:webHidden/>
              </w:rPr>
              <w:fldChar w:fldCharType="separate"/>
            </w:r>
            <w:r>
              <w:rPr>
                <w:noProof/>
                <w:webHidden/>
              </w:rPr>
              <w:t>22</w:t>
            </w:r>
            <w:r w:rsidR="0007662A">
              <w:rPr>
                <w:noProof/>
                <w:webHidden/>
              </w:rPr>
              <w:fldChar w:fldCharType="end"/>
            </w:r>
          </w:hyperlink>
        </w:p>
        <w:p w14:paraId="6BD23438" w14:textId="1556DE62"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42" w:history="1">
            <w:r w:rsidR="0007662A" w:rsidRPr="00237481">
              <w:rPr>
                <w:rStyle w:val="Hyperlink"/>
                <w:noProof/>
                <w:lang w:eastAsia="en-GB"/>
              </w:rPr>
              <w:t>Repeat prescription</w:t>
            </w:r>
            <w:r w:rsidR="0007662A">
              <w:rPr>
                <w:noProof/>
                <w:webHidden/>
              </w:rPr>
              <w:tab/>
            </w:r>
            <w:r w:rsidR="0007662A">
              <w:rPr>
                <w:noProof/>
                <w:webHidden/>
              </w:rPr>
              <w:fldChar w:fldCharType="begin"/>
            </w:r>
            <w:r w:rsidR="0007662A">
              <w:rPr>
                <w:noProof/>
                <w:webHidden/>
              </w:rPr>
              <w:instrText xml:space="preserve"> PAGEREF _Toc146727642 \h </w:instrText>
            </w:r>
            <w:r w:rsidR="0007662A">
              <w:rPr>
                <w:noProof/>
                <w:webHidden/>
              </w:rPr>
            </w:r>
            <w:r w:rsidR="0007662A">
              <w:rPr>
                <w:noProof/>
                <w:webHidden/>
              </w:rPr>
              <w:fldChar w:fldCharType="separate"/>
            </w:r>
            <w:r>
              <w:rPr>
                <w:noProof/>
                <w:webHidden/>
              </w:rPr>
              <w:t>22</w:t>
            </w:r>
            <w:r w:rsidR="0007662A">
              <w:rPr>
                <w:noProof/>
                <w:webHidden/>
              </w:rPr>
              <w:fldChar w:fldCharType="end"/>
            </w:r>
          </w:hyperlink>
        </w:p>
        <w:p w14:paraId="7A2A29AC" w14:textId="0D896B01"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43" w:history="1">
            <w:r w:rsidR="0007662A" w:rsidRPr="00237481">
              <w:rPr>
                <w:rStyle w:val="Hyperlink"/>
                <w:noProof/>
                <w:lang w:eastAsia="en-GB"/>
              </w:rPr>
              <w:t>Support for older residents</w:t>
            </w:r>
            <w:r w:rsidR="0007662A">
              <w:rPr>
                <w:noProof/>
                <w:webHidden/>
              </w:rPr>
              <w:tab/>
            </w:r>
            <w:r w:rsidR="0007662A">
              <w:rPr>
                <w:noProof/>
                <w:webHidden/>
              </w:rPr>
              <w:fldChar w:fldCharType="begin"/>
            </w:r>
            <w:r w:rsidR="0007662A">
              <w:rPr>
                <w:noProof/>
                <w:webHidden/>
              </w:rPr>
              <w:instrText xml:space="preserve"> PAGEREF _Toc146727643 \h </w:instrText>
            </w:r>
            <w:r w:rsidR="0007662A">
              <w:rPr>
                <w:noProof/>
                <w:webHidden/>
              </w:rPr>
            </w:r>
            <w:r w:rsidR="0007662A">
              <w:rPr>
                <w:noProof/>
                <w:webHidden/>
              </w:rPr>
              <w:fldChar w:fldCharType="separate"/>
            </w:r>
            <w:r>
              <w:rPr>
                <w:noProof/>
                <w:webHidden/>
              </w:rPr>
              <w:t>23</w:t>
            </w:r>
            <w:r w:rsidR="0007662A">
              <w:rPr>
                <w:noProof/>
                <w:webHidden/>
              </w:rPr>
              <w:fldChar w:fldCharType="end"/>
            </w:r>
          </w:hyperlink>
        </w:p>
        <w:p w14:paraId="3E8DA9E4" w14:textId="42CF0C4F" w:rsidR="0007662A" w:rsidRDefault="00EF23BE">
          <w:pPr>
            <w:pStyle w:val="TOC1"/>
            <w:tabs>
              <w:tab w:val="right" w:leader="dot" w:pos="9016"/>
            </w:tabs>
            <w:rPr>
              <w:rFonts w:asciiTheme="minorHAnsi" w:eastAsiaTheme="minorEastAsia" w:hAnsiTheme="minorHAnsi"/>
              <w:noProof/>
              <w:kern w:val="2"/>
              <w:sz w:val="22"/>
              <w:lang w:eastAsia="en-GB"/>
              <w14:ligatures w14:val="standardContextual"/>
            </w:rPr>
          </w:pPr>
          <w:hyperlink w:anchor="_Toc146727644" w:history="1">
            <w:r w:rsidR="0007662A" w:rsidRPr="00237481">
              <w:rPr>
                <w:rStyle w:val="Hyperlink"/>
                <w:noProof/>
              </w:rPr>
              <w:t>Guildford and Waverley</w:t>
            </w:r>
            <w:r w:rsidR="0007662A">
              <w:rPr>
                <w:noProof/>
                <w:webHidden/>
              </w:rPr>
              <w:tab/>
            </w:r>
            <w:r w:rsidR="0007662A">
              <w:rPr>
                <w:noProof/>
                <w:webHidden/>
              </w:rPr>
              <w:fldChar w:fldCharType="begin"/>
            </w:r>
            <w:r w:rsidR="0007662A">
              <w:rPr>
                <w:noProof/>
                <w:webHidden/>
              </w:rPr>
              <w:instrText xml:space="preserve"> PAGEREF _Toc146727644 \h </w:instrText>
            </w:r>
            <w:r w:rsidR="0007662A">
              <w:rPr>
                <w:noProof/>
                <w:webHidden/>
              </w:rPr>
            </w:r>
            <w:r w:rsidR="0007662A">
              <w:rPr>
                <w:noProof/>
                <w:webHidden/>
              </w:rPr>
              <w:fldChar w:fldCharType="separate"/>
            </w:r>
            <w:r>
              <w:rPr>
                <w:noProof/>
                <w:webHidden/>
              </w:rPr>
              <w:t>23</w:t>
            </w:r>
            <w:r w:rsidR="0007662A">
              <w:rPr>
                <w:noProof/>
                <w:webHidden/>
              </w:rPr>
              <w:fldChar w:fldCharType="end"/>
            </w:r>
          </w:hyperlink>
        </w:p>
        <w:p w14:paraId="5BBB53C9" w14:textId="628BD175"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45" w:history="1">
            <w:r w:rsidR="0007662A" w:rsidRPr="00237481">
              <w:rPr>
                <w:rStyle w:val="Hyperlink"/>
                <w:noProof/>
              </w:rPr>
              <w:t>Praise and positive experiences</w:t>
            </w:r>
            <w:r w:rsidR="0007662A">
              <w:rPr>
                <w:noProof/>
                <w:webHidden/>
              </w:rPr>
              <w:tab/>
            </w:r>
            <w:r w:rsidR="0007662A">
              <w:rPr>
                <w:noProof/>
                <w:webHidden/>
              </w:rPr>
              <w:fldChar w:fldCharType="begin"/>
            </w:r>
            <w:r w:rsidR="0007662A">
              <w:rPr>
                <w:noProof/>
                <w:webHidden/>
              </w:rPr>
              <w:instrText xml:space="preserve"> PAGEREF _Toc146727645 \h </w:instrText>
            </w:r>
            <w:r w:rsidR="0007662A">
              <w:rPr>
                <w:noProof/>
                <w:webHidden/>
              </w:rPr>
            </w:r>
            <w:r w:rsidR="0007662A">
              <w:rPr>
                <w:noProof/>
                <w:webHidden/>
              </w:rPr>
              <w:fldChar w:fldCharType="separate"/>
            </w:r>
            <w:r>
              <w:rPr>
                <w:noProof/>
                <w:webHidden/>
              </w:rPr>
              <w:t>23</w:t>
            </w:r>
            <w:r w:rsidR="0007662A">
              <w:rPr>
                <w:noProof/>
                <w:webHidden/>
              </w:rPr>
              <w:fldChar w:fldCharType="end"/>
            </w:r>
          </w:hyperlink>
        </w:p>
        <w:p w14:paraId="3C8A3C8E" w14:textId="02085A85"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46" w:history="1">
            <w:r w:rsidR="0007662A" w:rsidRPr="00237481">
              <w:rPr>
                <w:rStyle w:val="Hyperlink"/>
                <w:noProof/>
                <w:lang w:eastAsia="en-GB"/>
              </w:rPr>
              <w:t>Limited appointment booking options</w:t>
            </w:r>
            <w:r w:rsidR="0007662A">
              <w:rPr>
                <w:noProof/>
                <w:webHidden/>
              </w:rPr>
              <w:tab/>
            </w:r>
            <w:r w:rsidR="0007662A">
              <w:rPr>
                <w:noProof/>
                <w:webHidden/>
              </w:rPr>
              <w:fldChar w:fldCharType="begin"/>
            </w:r>
            <w:r w:rsidR="0007662A">
              <w:rPr>
                <w:noProof/>
                <w:webHidden/>
              </w:rPr>
              <w:instrText xml:space="preserve"> PAGEREF _Toc146727646 \h </w:instrText>
            </w:r>
            <w:r w:rsidR="0007662A">
              <w:rPr>
                <w:noProof/>
                <w:webHidden/>
              </w:rPr>
            </w:r>
            <w:r w:rsidR="0007662A">
              <w:rPr>
                <w:noProof/>
                <w:webHidden/>
              </w:rPr>
              <w:fldChar w:fldCharType="separate"/>
            </w:r>
            <w:r>
              <w:rPr>
                <w:noProof/>
                <w:webHidden/>
              </w:rPr>
              <w:t>25</w:t>
            </w:r>
            <w:r w:rsidR="0007662A">
              <w:rPr>
                <w:noProof/>
                <w:webHidden/>
              </w:rPr>
              <w:fldChar w:fldCharType="end"/>
            </w:r>
          </w:hyperlink>
        </w:p>
        <w:p w14:paraId="1E41FB10" w14:textId="3895D148"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47" w:history="1">
            <w:r w:rsidR="0007662A" w:rsidRPr="00237481">
              <w:rPr>
                <w:rStyle w:val="Hyperlink"/>
                <w:noProof/>
              </w:rPr>
              <w:t>Communicating with patients</w:t>
            </w:r>
            <w:r w:rsidR="0007662A">
              <w:rPr>
                <w:noProof/>
                <w:webHidden/>
              </w:rPr>
              <w:tab/>
            </w:r>
            <w:r w:rsidR="0007662A">
              <w:rPr>
                <w:noProof/>
                <w:webHidden/>
              </w:rPr>
              <w:fldChar w:fldCharType="begin"/>
            </w:r>
            <w:r w:rsidR="0007662A">
              <w:rPr>
                <w:noProof/>
                <w:webHidden/>
              </w:rPr>
              <w:instrText xml:space="preserve"> PAGEREF _Toc146727647 \h </w:instrText>
            </w:r>
            <w:r w:rsidR="0007662A">
              <w:rPr>
                <w:noProof/>
                <w:webHidden/>
              </w:rPr>
            </w:r>
            <w:r w:rsidR="0007662A">
              <w:rPr>
                <w:noProof/>
                <w:webHidden/>
              </w:rPr>
              <w:fldChar w:fldCharType="separate"/>
            </w:r>
            <w:r>
              <w:rPr>
                <w:noProof/>
                <w:webHidden/>
              </w:rPr>
              <w:t>26</w:t>
            </w:r>
            <w:r w:rsidR="0007662A">
              <w:rPr>
                <w:noProof/>
                <w:webHidden/>
              </w:rPr>
              <w:fldChar w:fldCharType="end"/>
            </w:r>
          </w:hyperlink>
        </w:p>
        <w:p w14:paraId="644968BB" w14:textId="6B204CDE"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48" w:history="1">
            <w:r w:rsidR="0007662A" w:rsidRPr="00237481">
              <w:rPr>
                <w:rStyle w:val="Hyperlink"/>
                <w:noProof/>
                <w:lang w:eastAsia="en-GB"/>
              </w:rPr>
              <w:t>Communications between services</w:t>
            </w:r>
            <w:r w:rsidR="0007662A">
              <w:rPr>
                <w:noProof/>
                <w:webHidden/>
              </w:rPr>
              <w:tab/>
            </w:r>
            <w:r w:rsidR="0007662A">
              <w:rPr>
                <w:noProof/>
                <w:webHidden/>
              </w:rPr>
              <w:fldChar w:fldCharType="begin"/>
            </w:r>
            <w:r w:rsidR="0007662A">
              <w:rPr>
                <w:noProof/>
                <w:webHidden/>
              </w:rPr>
              <w:instrText xml:space="preserve"> PAGEREF _Toc146727648 \h </w:instrText>
            </w:r>
            <w:r w:rsidR="0007662A">
              <w:rPr>
                <w:noProof/>
                <w:webHidden/>
              </w:rPr>
            </w:r>
            <w:r w:rsidR="0007662A">
              <w:rPr>
                <w:noProof/>
                <w:webHidden/>
              </w:rPr>
              <w:fldChar w:fldCharType="separate"/>
            </w:r>
            <w:r>
              <w:rPr>
                <w:noProof/>
                <w:webHidden/>
              </w:rPr>
              <w:t>26</w:t>
            </w:r>
            <w:r w:rsidR="0007662A">
              <w:rPr>
                <w:noProof/>
                <w:webHidden/>
              </w:rPr>
              <w:fldChar w:fldCharType="end"/>
            </w:r>
          </w:hyperlink>
        </w:p>
        <w:p w14:paraId="6F43B88E" w14:textId="01F0787F"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49" w:history="1">
            <w:r w:rsidR="0007662A" w:rsidRPr="00237481">
              <w:rPr>
                <w:rStyle w:val="Hyperlink"/>
                <w:noProof/>
                <w:lang w:eastAsia="en-GB"/>
              </w:rPr>
              <w:t>Families with young children</w:t>
            </w:r>
            <w:r w:rsidR="0007662A">
              <w:rPr>
                <w:noProof/>
                <w:webHidden/>
              </w:rPr>
              <w:tab/>
            </w:r>
            <w:r w:rsidR="0007662A">
              <w:rPr>
                <w:noProof/>
                <w:webHidden/>
              </w:rPr>
              <w:fldChar w:fldCharType="begin"/>
            </w:r>
            <w:r w:rsidR="0007662A">
              <w:rPr>
                <w:noProof/>
                <w:webHidden/>
              </w:rPr>
              <w:instrText xml:space="preserve"> PAGEREF _Toc146727649 \h </w:instrText>
            </w:r>
            <w:r w:rsidR="0007662A">
              <w:rPr>
                <w:noProof/>
                <w:webHidden/>
              </w:rPr>
            </w:r>
            <w:r w:rsidR="0007662A">
              <w:rPr>
                <w:noProof/>
                <w:webHidden/>
              </w:rPr>
              <w:fldChar w:fldCharType="separate"/>
            </w:r>
            <w:r>
              <w:rPr>
                <w:noProof/>
                <w:webHidden/>
              </w:rPr>
              <w:t>27</w:t>
            </w:r>
            <w:r w:rsidR="0007662A">
              <w:rPr>
                <w:noProof/>
                <w:webHidden/>
              </w:rPr>
              <w:fldChar w:fldCharType="end"/>
            </w:r>
          </w:hyperlink>
        </w:p>
        <w:p w14:paraId="140C0BA3" w14:textId="3F7ABABD" w:rsidR="0007662A" w:rsidRDefault="00EF23BE">
          <w:pPr>
            <w:pStyle w:val="TOC1"/>
            <w:tabs>
              <w:tab w:val="right" w:leader="dot" w:pos="9016"/>
            </w:tabs>
            <w:rPr>
              <w:rFonts w:asciiTheme="minorHAnsi" w:eastAsiaTheme="minorEastAsia" w:hAnsiTheme="minorHAnsi"/>
              <w:noProof/>
              <w:kern w:val="2"/>
              <w:sz w:val="22"/>
              <w:lang w:eastAsia="en-GB"/>
              <w14:ligatures w14:val="standardContextual"/>
            </w:rPr>
          </w:pPr>
          <w:hyperlink w:anchor="_Toc146727650" w:history="1">
            <w:r w:rsidR="0007662A" w:rsidRPr="00237481">
              <w:rPr>
                <w:rStyle w:val="Hyperlink"/>
                <w:noProof/>
              </w:rPr>
              <w:t>Pharmacy</w:t>
            </w:r>
            <w:r w:rsidR="0007662A">
              <w:rPr>
                <w:noProof/>
                <w:webHidden/>
              </w:rPr>
              <w:tab/>
            </w:r>
            <w:r w:rsidR="0007662A">
              <w:rPr>
                <w:noProof/>
                <w:webHidden/>
              </w:rPr>
              <w:fldChar w:fldCharType="begin"/>
            </w:r>
            <w:r w:rsidR="0007662A">
              <w:rPr>
                <w:noProof/>
                <w:webHidden/>
              </w:rPr>
              <w:instrText xml:space="preserve"> PAGEREF _Toc146727650 \h </w:instrText>
            </w:r>
            <w:r w:rsidR="0007662A">
              <w:rPr>
                <w:noProof/>
                <w:webHidden/>
              </w:rPr>
            </w:r>
            <w:r w:rsidR="0007662A">
              <w:rPr>
                <w:noProof/>
                <w:webHidden/>
              </w:rPr>
              <w:fldChar w:fldCharType="separate"/>
            </w:r>
            <w:r>
              <w:rPr>
                <w:noProof/>
                <w:webHidden/>
              </w:rPr>
              <w:t>27</w:t>
            </w:r>
            <w:r w:rsidR="0007662A">
              <w:rPr>
                <w:noProof/>
                <w:webHidden/>
              </w:rPr>
              <w:fldChar w:fldCharType="end"/>
            </w:r>
          </w:hyperlink>
        </w:p>
        <w:p w14:paraId="2D271CFF" w14:textId="4E844A1D"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51" w:history="1">
            <w:r w:rsidR="0007662A" w:rsidRPr="00237481">
              <w:rPr>
                <w:rStyle w:val="Hyperlink"/>
                <w:noProof/>
                <w:lang w:eastAsia="en-GB"/>
              </w:rPr>
              <w:t>Supply challenges</w:t>
            </w:r>
            <w:r w:rsidR="0007662A">
              <w:rPr>
                <w:noProof/>
                <w:webHidden/>
              </w:rPr>
              <w:tab/>
            </w:r>
            <w:r w:rsidR="0007662A">
              <w:rPr>
                <w:noProof/>
                <w:webHidden/>
              </w:rPr>
              <w:fldChar w:fldCharType="begin"/>
            </w:r>
            <w:r w:rsidR="0007662A">
              <w:rPr>
                <w:noProof/>
                <w:webHidden/>
              </w:rPr>
              <w:instrText xml:space="preserve"> PAGEREF _Toc146727651 \h </w:instrText>
            </w:r>
            <w:r w:rsidR="0007662A">
              <w:rPr>
                <w:noProof/>
                <w:webHidden/>
              </w:rPr>
            </w:r>
            <w:r w:rsidR="0007662A">
              <w:rPr>
                <w:noProof/>
                <w:webHidden/>
              </w:rPr>
              <w:fldChar w:fldCharType="separate"/>
            </w:r>
            <w:r>
              <w:rPr>
                <w:noProof/>
                <w:webHidden/>
              </w:rPr>
              <w:t>27</w:t>
            </w:r>
            <w:r w:rsidR="0007662A">
              <w:rPr>
                <w:noProof/>
                <w:webHidden/>
              </w:rPr>
              <w:fldChar w:fldCharType="end"/>
            </w:r>
          </w:hyperlink>
        </w:p>
        <w:p w14:paraId="50901FA1" w14:textId="0745F605"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52" w:history="1">
            <w:r w:rsidR="0007662A" w:rsidRPr="00237481">
              <w:rPr>
                <w:rStyle w:val="Hyperlink"/>
                <w:noProof/>
                <w:lang w:eastAsia="en-GB"/>
              </w:rPr>
              <w:t>Changes in availability of services</w:t>
            </w:r>
            <w:r w:rsidR="0007662A">
              <w:rPr>
                <w:noProof/>
                <w:webHidden/>
              </w:rPr>
              <w:tab/>
            </w:r>
            <w:r w:rsidR="0007662A">
              <w:rPr>
                <w:noProof/>
                <w:webHidden/>
              </w:rPr>
              <w:fldChar w:fldCharType="begin"/>
            </w:r>
            <w:r w:rsidR="0007662A">
              <w:rPr>
                <w:noProof/>
                <w:webHidden/>
              </w:rPr>
              <w:instrText xml:space="preserve"> PAGEREF _Toc146727652 \h </w:instrText>
            </w:r>
            <w:r w:rsidR="0007662A">
              <w:rPr>
                <w:noProof/>
                <w:webHidden/>
              </w:rPr>
            </w:r>
            <w:r w:rsidR="0007662A">
              <w:rPr>
                <w:noProof/>
                <w:webHidden/>
              </w:rPr>
              <w:fldChar w:fldCharType="separate"/>
            </w:r>
            <w:r>
              <w:rPr>
                <w:noProof/>
                <w:webHidden/>
              </w:rPr>
              <w:t>30</w:t>
            </w:r>
            <w:r w:rsidR="0007662A">
              <w:rPr>
                <w:noProof/>
                <w:webHidden/>
              </w:rPr>
              <w:fldChar w:fldCharType="end"/>
            </w:r>
          </w:hyperlink>
        </w:p>
        <w:p w14:paraId="441A37C8" w14:textId="565C479D"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53" w:history="1">
            <w:r w:rsidR="0007662A" w:rsidRPr="00237481">
              <w:rPr>
                <w:rStyle w:val="Hyperlink"/>
                <w:noProof/>
                <w:lang w:eastAsia="en-GB"/>
              </w:rPr>
              <w:t>Learning through feedback</w:t>
            </w:r>
            <w:r w:rsidR="0007662A">
              <w:rPr>
                <w:noProof/>
                <w:webHidden/>
              </w:rPr>
              <w:tab/>
            </w:r>
            <w:r w:rsidR="0007662A">
              <w:rPr>
                <w:noProof/>
                <w:webHidden/>
              </w:rPr>
              <w:fldChar w:fldCharType="begin"/>
            </w:r>
            <w:r w:rsidR="0007662A">
              <w:rPr>
                <w:noProof/>
                <w:webHidden/>
              </w:rPr>
              <w:instrText xml:space="preserve"> PAGEREF _Toc146727653 \h </w:instrText>
            </w:r>
            <w:r w:rsidR="0007662A">
              <w:rPr>
                <w:noProof/>
                <w:webHidden/>
              </w:rPr>
            </w:r>
            <w:r w:rsidR="0007662A">
              <w:rPr>
                <w:noProof/>
                <w:webHidden/>
              </w:rPr>
              <w:fldChar w:fldCharType="separate"/>
            </w:r>
            <w:r>
              <w:rPr>
                <w:noProof/>
                <w:webHidden/>
              </w:rPr>
              <w:t>32</w:t>
            </w:r>
            <w:r w:rsidR="0007662A">
              <w:rPr>
                <w:noProof/>
                <w:webHidden/>
              </w:rPr>
              <w:fldChar w:fldCharType="end"/>
            </w:r>
          </w:hyperlink>
        </w:p>
        <w:p w14:paraId="3CDADAC2" w14:textId="463919E6" w:rsidR="0007662A" w:rsidRDefault="00EF23BE">
          <w:pPr>
            <w:pStyle w:val="TOC1"/>
            <w:tabs>
              <w:tab w:val="right" w:leader="dot" w:pos="9016"/>
            </w:tabs>
            <w:rPr>
              <w:rFonts w:asciiTheme="minorHAnsi" w:eastAsiaTheme="minorEastAsia" w:hAnsiTheme="minorHAnsi"/>
              <w:noProof/>
              <w:kern w:val="2"/>
              <w:sz w:val="22"/>
              <w:lang w:eastAsia="en-GB"/>
              <w14:ligatures w14:val="standardContextual"/>
            </w:rPr>
          </w:pPr>
          <w:hyperlink w:anchor="_Toc146727654" w:history="1">
            <w:r w:rsidR="0007662A" w:rsidRPr="00237481">
              <w:rPr>
                <w:rStyle w:val="Hyperlink"/>
                <w:noProof/>
              </w:rPr>
              <w:t>Dentistry</w:t>
            </w:r>
            <w:r w:rsidR="0007662A">
              <w:rPr>
                <w:noProof/>
                <w:webHidden/>
              </w:rPr>
              <w:tab/>
            </w:r>
            <w:r w:rsidR="0007662A">
              <w:rPr>
                <w:noProof/>
                <w:webHidden/>
              </w:rPr>
              <w:fldChar w:fldCharType="begin"/>
            </w:r>
            <w:r w:rsidR="0007662A">
              <w:rPr>
                <w:noProof/>
                <w:webHidden/>
              </w:rPr>
              <w:instrText xml:space="preserve"> PAGEREF _Toc146727654 \h </w:instrText>
            </w:r>
            <w:r w:rsidR="0007662A">
              <w:rPr>
                <w:noProof/>
                <w:webHidden/>
              </w:rPr>
            </w:r>
            <w:r w:rsidR="0007662A">
              <w:rPr>
                <w:noProof/>
                <w:webHidden/>
              </w:rPr>
              <w:fldChar w:fldCharType="separate"/>
            </w:r>
            <w:r>
              <w:rPr>
                <w:noProof/>
                <w:webHidden/>
              </w:rPr>
              <w:t>32</w:t>
            </w:r>
            <w:r w:rsidR="0007662A">
              <w:rPr>
                <w:noProof/>
                <w:webHidden/>
              </w:rPr>
              <w:fldChar w:fldCharType="end"/>
            </w:r>
          </w:hyperlink>
        </w:p>
        <w:p w14:paraId="33071BEB" w14:textId="73E0D3BF"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55" w:history="1">
            <w:r w:rsidR="0007662A" w:rsidRPr="00237481">
              <w:rPr>
                <w:rStyle w:val="Hyperlink"/>
                <w:noProof/>
              </w:rPr>
              <w:t>Compassionate support for young people</w:t>
            </w:r>
            <w:r w:rsidR="0007662A">
              <w:rPr>
                <w:noProof/>
                <w:webHidden/>
              </w:rPr>
              <w:tab/>
            </w:r>
            <w:r w:rsidR="0007662A">
              <w:rPr>
                <w:noProof/>
                <w:webHidden/>
              </w:rPr>
              <w:fldChar w:fldCharType="begin"/>
            </w:r>
            <w:r w:rsidR="0007662A">
              <w:rPr>
                <w:noProof/>
                <w:webHidden/>
              </w:rPr>
              <w:instrText xml:space="preserve"> PAGEREF _Toc146727655 \h </w:instrText>
            </w:r>
            <w:r w:rsidR="0007662A">
              <w:rPr>
                <w:noProof/>
                <w:webHidden/>
              </w:rPr>
            </w:r>
            <w:r w:rsidR="0007662A">
              <w:rPr>
                <w:noProof/>
                <w:webHidden/>
              </w:rPr>
              <w:fldChar w:fldCharType="separate"/>
            </w:r>
            <w:r>
              <w:rPr>
                <w:noProof/>
                <w:webHidden/>
              </w:rPr>
              <w:t>32</w:t>
            </w:r>
            <w:r w:rsidR="0007662A">
              <w:rPr>
                <w:noProof/>
                <w:webHidden/>
              </w:rPr>
              <w:fldChar w:fldCharType="end"/>
            </w:r>
          </w:hyperlink>
        </w:p>
        <w:p w14:paraId="32C6DF3D" w14:textId="0A4B8AA4" w:rsidR="0007662A" w:rsidRDefault="00EF23BE">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727656" w:history="1">
            <w:r w:rsidR="0007662A" w:rsidRPr="00237481">
              <w:rPr>
                <w:rStyle w:val="Hyperlink"/>
                <w:noProof/>
              </w:rPr>
              <w:t>Services becoming fully private</w:t>
            </w:r>
            <w:r w:rsidR="0007662A">
              <w:rPr>
                <w:noProof/>
                <w:webHidden/>
              </w:rPr>
              <w:tab/>
            </w:r>
            <w:r w:rsidR="0007662A">
              <w:rPr>
                <w:noProof/>
                <w:webHidden/>
              </w:rPr>
              <w:fldChar w:fldCharType="begin"/>
            </w:r>
            <w:r w:rsidR="0007662A">
              <w:rPr>
                <w:noProof/>
                <w:webHidden/>
              </w:rPr>
              <w:instrText xml:space="preserve"> PAGEREF _Toc146727656 \h </w:instrText>
            </w:r>
            <w:r w:rsidR="0007662A">
              <w:rPr>
                <w:noProof/>
                <w:webHidden/>
              </w:rPr>
            </w:r>
            <w:r w:rsidR="0007662A">
              <w:rPr>
                <w:noProof/>
                <w:webHidden/>
              </w:rPr>
              <w:fldChar w:fldCharType="separate"/>
            </w:r>
            <w:r>
              <w:rPr>
                <w:noProof/>
                <w:webHidden/>
              </w:rPr>
              <w:t>32</w:t>
            </w:r>
            <w:r w:rsidR="0007662A">
              <w:rPr>
                <w:noProof/>
                <w:webHidden/>
              </w:rPr>
              <w:fldChar w:fldCharType="end"/>
            </w:r>
          </w:hyperlink>
        </w:p>
        <w:p w14:paraId="126EEAF9" w14:textId="4E2A48B8" w:rsidR="0007662A" w:rsidRDefault="00EF23BE">
          <w:pPr>
            <w:pStyle w:val="TOC1"/>
            <w:tabs>
              <w:tab w:val="right" w:leader="dot" w:pos="9016"/>
            </w:tabs>
            <w:rPr>
              <w:rFonts w:asciiTheme="minorHAnsi" w:eastAsiaTheme="minorEastAsia" w:hAnsiTheme="minorHAnsi"/>
              <w:noProof/>
              <w:kern w:val="2"/>
              <w:sz w:val="22"/>
              <w:lang w:eastAsia="en-GB"/>
              <w14:ligatures w14:val="standardContextual"/>
            </w:rPr>
          </w:pPr>
          <w:hyperlink w:anchor="_Toc146727657" w:history="1">
            <w:r w:rsidR="0007662A" w:rsidRPr="00237481">
              <w:rPr>
                <w:rStyle w:val="Hyperlink"/>
                <w:noProof/>
              </w:rPr>
              <w:t>Healthwatch Surrey – Contact us</w:t>
            </w:r>
            <w:r w:rsidR="0007662A">
              <w:rPr>
                <w:noProof/>
                <w:webHidden/>
              </w:rPr>
              <w:tab/>
            </w:r>
            <w:r w:rsidR="0007662A">
              <w:rPr>
                <w:noProof/>
                <w:webHidden/>
              </w:rPr>
              <w:fldChar w:fldCharType="begin"/>
            </w:r>
            <w:r w:rsidR="0007662A">
              <w:rPr>
                <w:noProof/>
                <w:webHidden/>
              </w:rPr>
              <w:instrText xml:space="preserve"> PAGEREF _Toc146727657 \h </w:instrText>
            </w:r>
            <w:r w:rsidR="0007662A">
              <w:rPr>
                <w:noProof/>
                <w:webHidden/>
              </w:rPr>
            </w:r>
            <w:r w:rsidR="0007662A">
              <w:rPr>
                <w:noProof/>
                <w:webHidden/>
              </w:rPr>
              <w:fldChar w:fldCharType="separate"/>
            </w:r>
            <w:r>
              <w:rPr>
                <w:noProof/>
                <w:webHidden/>
              </w:rPr>
              <w:t>34</w:t>
            </w:r>
            <w:r w:rsidR="0007662A">
              <w:rPr>
                <w:noProof/>
                <w:webHidden/>
              </w:rPr>
              <w:fldChar w:fldCharType="end"/>
            </w:r>
          </w:hyperlink>
        </w:p>
        <w:p w14:paraId="407A80F3" w14:textId="443914B2" w:rsidR="00DD6B02" w:rsidRDefault="0007662A" w:rsidP="00DD6B02">
          <w:pPr>
            <w:rPr>
              <w:bCs/>
              <w:noProof/>
            </w:rPr>
          </w:pPr>
          <w:r>
            <w:fldChar w:fldCharType="end"/>
          </w:r>
        </w:p>
      </w:sdtContent>
    </w:sdt>
    <w:p w14:paraId="73271CF0" w14:textId="2CD347E9" w:rsidR="008676C1" w:rsidRPr="00DD6B02" w:rsidRDefault="003E1A12" w:rsidP="0007662A">
      <w:pPr>
        <w:pStyle w:val="Heading1"/>
      </w:pPr>
      <w:r>
        <w:rPr>
          <w:lang w:val="en-US"/>
        </w:rPr>
        <w:br w:type="page"/>
      </w:r>
      <w:r w:rsidR="008676C1">
        <w:rPr>
          <w:lang w:val="en-US"/>
        </w:rPr>
        <w:lastRenderedPageBreak/>
        <w:t>About Healthwatch Surrey</w:t>
      </w:r>
    </w:p>
    <w:p w14:paraId="3E8E0AF7" w14:textId="54F85506" w:rsidR="008B702F" w:rsidRDefault="47F21694" w:rsidP="00853E0C">
      <w:pPr>
        <w:rPr>
          <w:lang w:val="en-US"/>
        </w:rPr>
      </w:pPr>
      <w:r w:rsidRPr="00376EA8">
        <w:rPr>
          <w:lang w:val="en-US"/>
        </w:rPr>
        <w:t xml:space="preserve">Healthwatch Surrey </w:t>
      </w:r>
      <w:r w:rsidR="4A993EF4" w:rsidRPr="4F9AA9B8">
        <w:rPr>
          <w:lang w:val="en-US"/>
        </w:rPr>
        <w:t>is</w:t>
      </w:r>
      <w:r w:rsidRPr="00376EA8">
        <w:rPr>
          <w:lang w:val="en-US"/>
        </w:rPr>
        <w:t xml:space="preserve"> an independent </w:t>
      </w:r>
      <w:r w:rsidR="0007662A">
        <w:rPr>
          <w:lang w:val="en-US"/>
        </w:rPr>
        <w:t>service</w:t>
      </w:r>
      <w:r w:rsidRPr="00376EA8">
        <w:rPr>
          <w:lang w:val="en-US"/>
        </w:rPr>
        <w:t xml:space="preserve">, empowering the residents of Surrey to have their voices heard. We </w:t>
      </w:r>
      <w:r w:rsidR="00C848A8">
        <w:rPr>
          <w:lang w:val="en-US"/>
        </w:rPr>
        <w:t>seek out</w:t>
      </w:r>
      <w:r w:rsidRPr="00376EA8">
        <w:rPr>
          <w:lang w:val="en-US"/>
        </w:rPr>
        <w:t xml:space="preserve"> people’s experiences of health and care services and share these with service providers and decision-makers, to support services to improve and tackle health inequalities. </w:t>
      </w:r>
      <w:r w:rsidR="009D27DE" w:rsidRPr="00376EA8">
        <w:rPr>
          <w:lang w:val="en-US"/>
        </w:rPr>
        <w:t xml:space="preserve">We believe that health and social care providers can best improve services by listening to people’s experiences. </w:t>
      </w:r>
    </w:p>
    <w:p w14:paraId="6A476F3C" w14:textId="77777777" w:rsidR="00273001" w:rsidRDefault="00273001" w:rsidP="00853E0C">
      <w:pPr>
        <w:rPr>
          <w:lang w:val="en-US"/>
        </w:rPr>
      </w:pPr>
    </w:p>
    <w:p w14:paraId="518331E7" w14:textId="0FD7524D" w:rsidR="003F112E" w:rsidRDefault="47F21694" w:rsidP="00853E0C">
      <w:pPr>
        <w:rPr>
          <w:noProof/>
        </w:rPr>
      </w:pPr>
      <w:r w:rsidRPr="002E1487">
        <w:rPr>
          <w:rFonts w:eastAsia="Century Gothic"/>
          <w:lang w:val="en-US"/>
        </w:rPr>
        <w:t xml:space="preserve">We also provide </w:t>
      </w:r>
      <w:r w:rsidR="0007662A">
        <w:rPr>
          <w:rFonts w:eastAsia="Century Gothic"/>
          <w:lang w:val="en-US"/>
        </w:rPr>
        <w:t>information</w:t>
      </w:r>
      <w:r w:rsidRPr="002E1487">
        <w:rPr>
          <w:rFonts w:eastAsia="Century Gothic"/>
          <w:lang w:val="en-US"/>
        </w:rPr>
        <w:t xml:space="preserve"> and signposting to help the people of Surrey find the care that best suits their needs</w:t>
      </w:r>
      <w:r w:rsidR="00F800D5" w:rsidRPr="002E1487">
        <w:rPr>
          <w:rFonts w:eastAsia="Century Gothic"/>
          <w:lang w:val="en-US"/>
        </w:rPr>
        <w:t xml:space="preserve">. </w:t>
      </w:r>
      <w:r w:rsidR="00F800D5" w:rsidRPr="002E1487">
        <w:t xml:space="preserve">Any urgent or concerning </w:t>
      </w:r>
      <w:r w:rsidR="002E1487" w:rsidRPr="002E1487">
        <w:t>experiences within this report</w:t>
      </w:r>
      <w:r w:rsidR="00F800D5" w:rsidRPr="002E1487">
        <w:t xml:space="preserve"> have been escalated to the appropriate teams. </w:t>
      </w:r>
      <w:r w:rsidR="002E1487" w:rsidRPr="002E1487">
        <w:t>All appropriate information</w:t>
      </w:r>
      <w:r w:rsidR="0007662A">
        <w:t xml:space="preserve">, </w:t>
      </w:r>
      <w:r w:rsidR="002E1487" w:rsidRPr="002E1487">
        <w:t>advice and signposting to complaints processes has already been given.</w:t>
      </w:r>
      <w:r w:rsidR="006A0CFA" w:rsidRPr="006A0CFA">
        <w:rPr>
          <w:noProof/>
        </w:rPr>
        <w:t xml:space="preserve"> </w:t>
      </w:r>
    </w:p>
    <w:p w14:paraId="311E5458" w14:textId="77777777" w:rsidR="00E101FC" w:rsidRDefault="00E101FC" w:rsidP="00E101FC"/>
    <w:p w14:paraId="072D2156" w14:textId="527D14C9" w:rsidR="00BD5937" w:rsidRDefault="009069F0" w:rsidP="00E101FC">
      <w:r>
        <w:t xml:space="preserve">This report is designed to highlight the </w:t>
      </w:r>
      <w:r w:rsidR="00CE2CD0">
        <w:t xml:space="preserve">themes of </w:t>
      </w:r>
      <w:r w:rsidR="00AF4AFD">
        <w:t>from</w:t>
      </w:r>
      <w:r w:rsidR="00CE2CD0">
        <w:t xml:space="preserve"> experiences </w:t>
      </w:r>
      <w:r w:rsidR="00B86E83">
        <w:t xml:space="preserve">related to primary care services </w:t>
      </w:r>
      <w:r w:rsidR="00CE2CD0">
        <w:t xml:space="preserve">and includes examples to provide context on the themes. This report is not </w:t>
      </w:r>
      <w:r w:rsidR="00A36BF1">
        <w:t>designed to be a representative portrayal of individual services</w:t>
      </w:r>
      <w:r w:rsidR="0097688F">
        <w:t>.</w:t>
      </w:r>
      <w:r w:rsidR="00B86E83">
        <w:t xml:space="preserve"> We have provided details of the practices involved to provide </w:t>
      </w:r>
      <w:proofErr w:type="gramStart"/>
      <w:r w:rsidR="00B86E83">
        <w:t>context</w:t>
      </w:r>
      <w:r w:rsidR="0007662A">
        <w:t>,</w:t>
      </w:r>
      <w:proofErr w:type="gramEnd"/>
      <w:r w:rsidR="00B86E83">
        <w:t xml:space="preserve"> however we should highlight that multiple references to a certain practice </w:t>
      </w:r>
      <w:r w:rsidR="003059D9">
        <w:t>may be as a result of our community engagement taking place within a certain geographic area</w:t>
      </w:r>
      <w:r w:rsidR="00632E76">
        <w:t xml:space="preserve">, rather than being indicative of a particular concern with a specific practice. </w:t>
      </w:r>
    </w:p>
    <w:p w14:paraId="6387654A" w14:textId="77777777" w:rsidR="0097688F" w:rsidRDefault="0097688F" w:rsidP="00E101FC"/>
    <w:p w14:paraId="768805CF" w14:textId="41B1D76C" w:rsidR="0097688F" w:rsidRDefault="0097688F" w:rsidP="00E101FC">
      <w:r>
        <w:t>If you would like more information or examples of what people have shared, please get in touch</w:t>
      </w:r>
      <w:r w:rsidR="008A65B5">
        <w:t xml:space="preserve">. </w:t>
      </w:r>
    </w:p>
    <w:p w14:paraId="52950ABD" w14:textId="77777777" w:rsidR="00BD5937" w:rsidRDefault="00BD5937" w:rsidP="00E101FC"/>
    <w:p w14:paraId="73967D3F" w14:textId="038261D1" w:rsidR="005C1676" w:rsidRDefault="003B3289" w:rsidP="005C1676">
      <w:pPr>
        <w:pStyle w:val="Heading1"/>
        <w:rPr>
          <w:lang w:val="en-US"/>
        </w:rPr>
      </w:pPr>
      <w:bookmarkStart w:id="0" w:name="_Toc146727615"/>
      <w:r>
        <w:rPr>
          <w:lang w:val="en-US"/>
        </w:rPr>
        <w:t>Themes across Surrey Heartlands</w:t>
      </w:r>
      <w:bookmarkEnd w:id="0"/>
    </w:p>
    <w:p w14:paraId="6B693FE3" w14:textId="13443B65" w:rsidR="008F2100" w:rsidRDefault="00096DB0" w:rsidP="008A65B5">
      <w:pPr>
        <w:rPr>
          <w:lang w:val="en-US"/>
        </w:rPr>
      </w:pPr>
      <w:r>
        <w:rPr>
          <w:lang w:val="en-US"/>
        </w:rPr>
        <w:t xml:space="preserve">The following themes </w:t>
      </w:r>
      <w:r w:rsidR="00F40B2B">
        <w:rPr>
          <w:lang w:val="en-US"/>
        </w:rPr>
        <w:t>represent what we have been hearing about primary care services</w:t>
      </w:r>
      <w:r w:rsidR="008F2100">
        <w:rPr>
          <w:lang w:val="en-US"/>
        </w:rPr>
        <w:t xml:space="preserve"> across Surrey Heartlands.</w:t>
      </w:r>
    </w:p>
    <w:p w14:paraId="1B66066A" w14:textId="77777777" w:rsidR="0011371A" w:rsidRPr="008A65B5" w:rsidRDefault="0011371A" w:rsidP="008A65B5">
      <w:pPr>
        <w:rPr>
          <w:lang w:val="en-US"/>
        </w:rPr>
      </w:pPr>
    </w:p>
    <w:p w14:paraId="6F4FCC73" w14:textId="209AFA41" w:rsidR="003B77C3" w:rsidRDefault="003B77C3" w:rsidP="003B77C3">
      <w:pPr>
        <w:pStyle w:val="Heading2"/>
      </w:pPr>
      <w:bookmarkStart w:id="1" w:name="_Toc146727616"/>
      <w:r>
        <w:t>Access</w:t>
      </w:r>
      <w:r w:rsidR="00744011">
        <w:t>ibility</w:t>
      </w:r>
      <w:bookmarkEnd w:id="1"/>
    </w:p>
    <w:p w14:paraId="54DE1141" w14:textId="22FD17F9" w:rsidR="00744011" w:rsidRDefault="00A24A85" w:rsidP="00744011">
      <w:r>
        <w:t xml:space="preserve">We </w:t>
      </w:r>
      <w:r w:rsidR="000C7A56">
        <w:t>have been</w:t>
      </w:r>
      <w:r w:rsidR="008907E2">
        <w:t xml:space="preserve"> contacted by people with accessibility needs who </w:t>
      </w:r>
      <w:r w:rsidR="000C7A56">
        <w:t>have found that changes to booking appointments have made it difficult to access support:</w:t>
      </w:r>
    </w:p>
    <w:p w14:paraId="517DEEE1" w14:textId="77777777" w:rsidR="00B17573" w:rsidRDefault="00B17573" w:rsidP="00744011"/>
    <w:p w14:paraId="44D493F7" w14:textId="12AC26DF" w:rsidR="0007662A" w:rsidRDefault="0007662A" w:rsidP="00B5298C">
      <w:pPr>
        <w:pStyle w:val="Quote"/>
        <w:rPr>
          <w:lang w:eastAsia="en-GB"/>
        </w:rPr>
      </w:pPr>
      <w:r>
        <w:rPr>
          <w:lang w:eastAsia="en-GB"/>
        </w:rPr>
        <w:lastRenderedPageBreak/>
        <w:t>“</w:t>
      </w:r>
      <w:r w:rsidR="00744011" w:rsidRPr="00744011">
        <w:rPr>
          <w:lang w:eastAsia="en-GB"/>
        </w:rPr>
        <w:t>I would like to make a complaint about my GP</w:t>
      </w:r>
      <w:r w:rsidR="00370002">
        <w:rPr>
          <w:lang w:eastAsia="en-GB"/>
        </w:rPr>
        <w:t xml:space="preserve"> practice</w:t>
      </w:r>
      <w:r w:rsidR="00744011" w:rsidRPr="00744011">
        <w:rPr>
          <w:lang w:eastAsia="en-GB"/>
        </w:rPr>
        <w:t xml:space="preserve">, The Old Cottage Hospital Epsom. I am disabled and registered blind, up until last week I was able to leave a message with the reception for my GP or to book an appointment. This was </w:t>
      </w:r>
      <w:proofErr w:type="gramStart"/>
      <w:r w:rsidR="00744011" w:rsidRPr="00744011">
        <w:rPr>
          <w:lang w:eastAsia="en-GB"/>
        </w:rPr>
        <w:t>really useful</w:t>
      </w:r>
      <w:proofErr w:type="gramEnd"/>
      <w:r w:rsidR="00744011" w:rsidRPr="00744011">
        <w:rPr>
          <w:lang w:eastAsia="en-GB"/>
        </w:rPr>
        <w:t xml:space="preserve"> as my carers could dial the number and help me make the appointment. The </w:t>
      </w:r>
      <w:r w:rsidR="00370002">
        <w:rPr>
          <w:lang w:eastAsia="en-GB"/>
        </w:rPr>
        <w:t>practice</w:t>
      </w:r>
      <w:r w:rsidR="00744011" w:rsidRPr="00744011">
        <w:rPr>
          <w:lang w:eastAsia="en-GB"/>
        </w:rPr>
        <w:t xml:space="preserve"> last week told me that they can no longer do this, If I need to contact my GP or book an appointment, I need to call between 8am and 9am to get an appointment. </w:t>
      </w:r>
      <w:r w:rsidR="00744011" w:rsidRPr="00744011">
        <w:rPr>
          <w:lang w:eastAsia="en-GB"/>
        </w:rPr>
        <w:br/>
      </w:r>
      <w:r w:rsidR="00744011" w:rsidRPr="00744011">
        <w:rPr>
          <w:lang w:eastAsia="en-GB"/>
        </w:rPr>
        <w:br/>
        <w:t>The issue with this is that my carers do not come until 9:30 every</w:t>
      </w:r>
      <w:r w:rsidR="005A4A62">
        <w:rPr>
          <w:lang w:eastAsia="en-GB"/>
        </w:rPr>
        <w:t xml:space="preserve"> </w:t>
      </w:r>
      <w:r w:rsidR="00744011" w:rsidRPr="00744011">
        <w:rPr>
          <w:lang w:eastAsia="en-GB"/>
        </w:rPr>
        <w:t>day to help me get ready, so by the time they arrive I will have missed the cut off.</w:t>
      </w:r>
      <w:r>
        <w:rPr>
          <w:lang w:eastAsia="en-GB"/>
        </w:rPr>
        <w:t>”</w:t>
      </w:r>
      <w:r w:rsidR="00744011" w:rsidRPr="00744011">
        <w:rPr>
          <w:lang w:eastAsia="en-GB"/>
        </w:rPr>
        <w:t xml:space="preserve"> </w:t>
      </w:r>
    </w:p>
    <w:p w14:paraId="7BDE67A0" w14:textId="772AED0A" w:rsidR="00744011" w:rsidRDefault="00744011" w:rsidP="0007662A">
      <w:pPr>
        <w:pStyle w:val="Attribution"/>
        <w:rPr>
          <w:lang w:eastAsia="en-GB"/>
        </w:rPr>
      </w:pPr>
      <w:r w:rsidRPr="00744011">
        <w:rPr>
          <w:lang w:eastAsia="en-GB"/>
        </w:rPr>
        <w:t>190651</w:t>
      </w:r>
      <w:r w:rsidR="00B5298C" w:rsidRPr="00B5298C">
        <w:rPr>
          <w:lang w:eastAsia="en-GB"/>
        </w:rPr>
        <w:t>,</w:t>
      </w:r>
      <w:r w:rsidRPr="00744011">
        <w:rPr>
          <w:lang w:eastAsia="en-GB"/>
        </w:rPr>
        <w:t xml:space="preserve"> May 2023</w:t>
      </w:r>
      <w:r w:rsidR="00B5298C" w:rsidRPr="00B5298C">
        <w:rPr>
          <w:lang w:eastAsia="en-GB"/>
        </w:rPr>
        <w:t>, Old Cottage Hospital.</w:t>
      </w:r>
    </w:p>
    <w:p w14:paraId="042CE726" w14:textId="77777777" w:rsidR="00790D1D" w:rsidRDefault="00790D1D" w:rsidP="00790D1D">
      <w:pPr>
        <w:rPr>
          <w:lang w:eastAsia="en-GB"/>
        </w:rPr>
      </w:pPr>
    </w:p>
    <w:p w14:paraId="71EFB311" w14:textId="73A53101" w:rsidR="00790D1D" w:rsidRPr="00790D1D" w:rsidRDefault="000C7A56" w:rsidP="00790D1D">
      <w:pPr>
        <w:rPr>
          <w:lang w:eastAsia="en-GB"/>
        </w:rPr>
      </w:pPr>
      <w:r>
        <w:rPr>
          <w:lang w:eastAsia="en-GB"/>
        </w:rPr>
        <w:t xml:space="preserve">Similarly, we </w:t>
      </w:r>
      <w:r w:rsidR="0096422E">
        <w:rPr>
          <w:lang w:eastAsia="en-GB"/>
        </w:rPr>
        <w:t>hear from residents who routinely require help from family or friends to book appointments:</w:t>
      </w:r>
    </w:p>
    <w:p w14:paraId="0626BF0D" w14:textId="77777777" w:rsidR="00790D1D" w:rsidRDefault="00790D1D" w:rsidP="00790D1D">
      <w:pPr>
        <w:pStyle w:val="Quote"/>
        <w:rPr>
          <w:lang w:eastAsia="en-GB"/>
        </w:rPr>
      </w:pPr>
    </w:p>
    <w:p w14:paraId="0BA27400" w14:textId="77777777" w:rsidR="0007662A" w:rsidRDefault="0007662A" w:rsidP="00790D1D">
      <w:pPr>
        <w:pStyle w:val="Quote"/>
        <w:rPr>
          <w:lang w:eastAsia="en-GB"/>
        </w:rPr>
      </w:pPr>
      <w:r>
        <w:rPr>
          <w:lang w:eastAsia="en-GB"/>
        </w:rPr>
        <w:t>“</w:t>
      </w:r>
      <w:r w:rsidR="00790D1D" w:rsidRPr="00B82BCA">
        <w:rPr>
          <w:lang w:eastAsia="en-GB"/>
        </w:rPr>
        <w:t>I rarely get seen in person, usually a telephone consultation. My husband tends to make appointments for me online as I cannot get on with it.</w:t>
      </w:r>
      <w:r>
        <w:rPr>
          <w:lang w:eastAsia="en-GB"/>
        </w:rPr>
        <w:t>”</w:t>
      </w:r>
      <w:r w:rsidR="00790D1D">
        <w:rPr>
          <w:lang w:eastAsia="en-GB"/>
        </w:rPr>
        <w:t xml:space="preserve"> </w:t>
      </w:r>
    </w:p>
    <w:p w14:paraId="177BFB57" w14:textId="32B95945" w:rsidR="00790D1D" w:rsidRDefault="00790D1D" w:rsidP="0007662A">
      <w:pPr>
        <w:pStyle w:val="Attribution"/>
        <w:rPr>
          <w:lang w:eastAsia="en-GB"/>
        </w:rPr>
      </w:pPr>
      <w:r w:rsidRPr="000159FB">
        <w:rPr>
          <w:lang w:eastAsia="en-GB"/>
        </w:rPr>
        <w:t>192018</w:t>
      </w:r>
      <w:r>
        <w:rPr>
          <w:lang w:eastAsia="en-GB"/>
        </w:rPr>
        <w:t>,</w:t>
      </w:r>
      <w:r w:rsidRPr="000159FB">
        <w:rPr>
          <w:lang w:eastAsia="en-GB"/>
        </w:rPr>
        <w:t xml:space="preserve"> May 2023</w:t>
      </w:r>
      <w:r>
        <w:rPr>
          <w:lang w:eastAsia="en-GB"/>
        </w:rPr>
        <w:t xml:space="preserve">, </w:t>
      </w:r>
      <w:r w:rsidR="007640E8">
        <w:rPr>
          <w:lang w:eastAsia="en-GB"/>
        </w:rPr>
        <w:t>Greystone House Surgery.</w:t>
      </w:r>
    </w:p>
    <w:p w14:paraId="453BA2E4" w14:textId="77777777" w:rsidR="00E81C6C" w:rsidRPr="00E81C6C" w:rsidRDefault="00E81C6C" w:rsidP="00E81C6C">
      <w:pPr>
        <w:rPr>
          <w:lang w:eastAsia="en-GB"/>
        </w:rPr>
      </w:pPr>
    </w:p>
    <w:p w14:paraId="5B934517" w14:textId="43108701" w:rsidR="00883C78" w:rsidRDefault="00BF639F" w:rsidP="00BF639F">
      <w:pPr>
        <w:pStyle w:val="Heading2"/>
        <w:rPr>
          <w:lang w:eastAsia="en-GB"/>
        </w:rPr>
      </w:pPr>
      <w:bookmarkStart w:id="2" w:name="_Toc146727617"/>
      <w:r>
        <w:rPr>
          <w:lang w:eastAsia="en-GB"/>
        </w:rPr>
        <w:t>Digital access and triage</w:t>
      </w:r>
      <w:bookmarkEnd w:id="2"/>
    </w:p>
    <w:p w14:paraId="5C3806DB" w14:textId="48B36231" w:rsidR="001F30F6" w:rsidRDefault="00C1393B" w:rsidP="00B82BCA">
      <w:pPr>
        <w:rPr>
          <w:lang w:eastAsia="en-GB"/>
        </w:rPr>
      </w:pPr>
      <w:r>
        <w:rPr>
          <w:lang w:eastAsia="en-GB"/>
        </w:rPr>
        <w:t xml:space="preserve">We hear from residents who </w:t>
      </w:r>
      <w:r w:rsidR="006B3798">
        <w:rPr>
          <w:lang w:eastAsia="en-GB"/>
        </w:rPr>
        <w:t>dislike being triaged virtually and feel this is a barrier to accessing help:</w:t>
      </w:r>
    </w:p>
    <w:p w14:paraId="5BCB55C0" w14:textId="3FE20073" w:rsidR="00B82BCA" w:rsidRDefault="004A730B" w:rsidP="00B82BCA">
      <w:pPr>
        <w:rPr>
          <w:lang w:eastAsia="en-GB"/>
        </w:rPr>
      </w:pPr>
      <w:r>
        <w:rPr>
          <w:lang w:eastAsia="en-GB"/>
        </w:rPr>
        <w:t xml:space="preserve"> </w:t>
      </w:r>
    </w:p>
    <w:p w14:paraId="5E978ED4" w14:textId="77777777" w:rsidR="0007662A" w:rsidRDefault="0007662A" w:rsidP="00883C78">
      <w:pPr>
        <w:pStyle w:val="Quote"/>
        <w:rPr>
          <w:lang w:eastAsia="en-GB"/>
        </w:rPr>
      </w:pPr>
      <w:r>
        <w:rPr>
          <w:lang w:eastAsia="en-GB"/>
        </w:rPr>
        <w:t>“</w:t>
      </w:r>
      <w:r w:rsidR="00883C78" w:rsidRPr="00883C78">
        <w:rPr>
          <w:lang w:eastAsia="en-GB"/>
        </w:rPr>
        <w:t>Everything is online which I don’t like. They always assume I have the flu or want me to take photos! Triaging on the phone is no good.</w:t>
      </w:r>
      <w:r w:rsidR="00883C78" w:rsidRPr="00883C78">
        <w:rPr>
          <w:lang w:eastAsia="en-GB"/>
        </w:rPr>
        <w:br/>
      </w:r>
      <w:r w:rsidR="00883C78" w:rsidRPr="00883C78">
        <w:rPr>
          <w:lang w:eastAsia="en-GB"/>
        </w:rPr>
        <w:br/>
        <w:t>I have a teenager with mental health issues that needed to be seen quickly. I got an appointment but had to do a lot of pushing.</w:t>
      </w:r>
      <w:r>
        <w:rPr>
          <w:lang w:eastAsia="en-GB"/>
        </w:rPr>
        <w:t>”</w:t>
      </w:r>
    </w:p>
    <w:p w14:paraId="7D15EB29" w14:textId="660420FB" w:rsidR="00883C78" w:rsidRPr="00883C78" w:rsidRDefault="00883C78" w:rsidP="0007662A">
      <w:pPr>
        <w:pStyle w:val="Attribution"/>
        <w:rPr>
          <w:lang w:eastAsia="en-GB"/>
        </w:rPr>
      </w:pPr>
      <w:r w:rsidRPr="00883C78">
        <w:rPr>
          <w:lang w:eastAsia="en-GB"/>
        </w:rPr>
        <w:t xml:space="preserve">189103 March 2023, Greystone </w:t>
      </w:r>
      <w:r w:rsidR="005E734D">
        <w:rPr>
          <w:lang w:eastAsia="en-GB"/>
        </w:rPr>
        <w:t xml:space="preserve">House </w:t>
      </w:r>
      <w:r w:rsidRPr="00883C78">
        <w:rPr>
          <w:lang w:eastAsia="en-GB"/>
        </w:rPr>
        <w:t>Surgery.</w:t>
      </w:r>
    </w:p>
    <w:p w14:paraId="1D57C758" w14:textId="77777777" w:rsidR="00883C78" w:rsidRPr="00883C78" w:rsidRDefault="00883C78" w:rsidP="00883C78">
      <w:pPr>
        <w:rPr>
          <w:lang w:eastAsia="en-GB"/>
        </w:rPr>
      </w:pPr>
    </w:p>
    <w:p w14:paraId="1254946B" w14:textId="07AE29C9" w:rsidR="00744011" w:rsidRDefault="00043340" w:rsidP="00744011">
      <w:r>
        <w:t xml:space="preserve">Residents continue to share </w:t>
      </w:r>
      <w:r w:rsidR="00FA0985">
        <w:t>experiences of remote appointments and the response is mixed:</w:t>
      </w:r>
    </w:p>
    <w:p w14:paraId="3B431315" w14:textId="77777777" w:rsidR="00043340" w:rsidRDefault="00043340" w:rsidP="00744011"/>
    <w:p w14:paraId="6D2B3ECA" w14:textId="77777777" w:rsidR="0007662A" w:rsidRDefault="0007662A" w:rsidP="00F31EF8">
      <w:pPr>
        <w:pStyle w:val="Quote"/>
        <w:rPr>
          <w:lang w:eastAsia="en-GB"/>
        </w:rPr>
      </w:pPr>
      <w:r>
        <w:rPr>
          <w:lang w:eastAsia="en-GB"/>
        </w:rPr>
        <w:t>“</w:t>
      </w:r>
      <w:r w:rsidR="00043340" w:rsidRPr="00043340">
        <w:rPr>
          <w:lang w:eastAsia="en-GB"/>
        </w:rPr>
        <w:t>Have to wait 2-3 weeks for an appointment at Studholme. With the phone appointments, you don't know what time of the day they will call you, need to wait all day. However, the GPs are very nice. GP rings and decides if they need to see you, sometimes they ask you to send a photo.</w:t>
      </w:r>
      <w:r>
        <w:rPr>
          <w:lang w:eastAsia="en-GB"/>
        </w:rPr>
        <w:t>”</w:t>
      </w:r>
      <w:r w:rsidR="00043340" w:rsidRPr="00043340">
        <w:rPr>
          <w:lang w:eastAsia="en-GB"/>
        </w:rPr>
        <w:t xml:space="preserve"> </w:t>
      </w:r>
    </w:p>
    <w:p w14:paraId="3FBC8728" w14:textId="648C15BF" w:rsidR="00043340" w:rsidRDefault="00043340" w:rsidP="0007662A">
      <w:pPr>
        <w:pStyle w:val="Attribution"/>
        <w:rPr>
          <w:lang w:eastAsia="en-GB"/>
        </w:rPr>
      </w:pPr>
      <w:r w:rsidRPr="00043340">
        <w:rPr>
          <w:lang w:eastAsia="en-GB"/>
        </w:rPr>
        <w:t>195596 July 2023</w:t>
      </w:r>
      <w:r w:rsidRPr="00F31EF8">
        <w:rPr>
          <w:lang w:eastAsia="en-GB"/>
        </w:rPr>
        <w:t>, Stu</w:t>
      </w:r>
      <w:r w:rsidR="00F31EF8" w:rsidRPr="00F31EF8">
        <w:rPr>
          <w:lang w:eastAsia="en-GB"/>
        </w:rPr>
        <w:t>dholme Medical Centre.</w:t>
      </w:r>
    </w:p>
    <w:p w14:paraId="7F0533A4" w14:textId="77777777" w:rsidR="00FC59D1" w:rsidRDefault="00FC59D1" w:rsidP="00FC59D1">
      <w:pPr>
        <w:rPr>
          <w:lang w:eastAsia="en-GB"/>
        </w:rPr>
      </w:pPr>
    </w:p>
    <w:p w14:paraId="2BAF8D33" w14:textId="7C251895" w:rsidR="00FC59D1" w:rsidRPr="00FC59D1" w:rsidRDefault="00A309AD" w:rsidP="00FC59D1">
      <w:pPr>
        <w:rPr>
          <w:lang w:eastAsia="en-GB"/>
        </w:rPr>
      </w:pPr>
      <w:r>
        <w:rPr>
          <w:lang w:eastAsia="en-GB"/>
        </w:rPr>
        <w:t>A patient shared their concerns with us about the cost of calling up their GP practice</w:t>
      </w:r>
      <w:r w:rsidR="00E43321">
        <w:rPr>
          <w:lang w:eastAsia="en-GB"/>
        </w:rPr>
        <w:t xml:space="preserve"> and being on hold for a long time:</w:t>
      </w:r>
    </w:p>
    <w:p w14:paraId="07341592" w14:textId="77777777" w:rsidR="00204E79" w:rsidRDefault="00204E79" w:rsidP="00204E79">
      <w:pPr>
        <w:rPr>
          <w:lang w:eastAsia="en-GB"/>
        </w:rPr>
      </w:pPr>
    </w:p>
    <w:p w14:paraId="3AD7B4D8" w14:textId="77777777" w:rsidR="0007662A" w:rsidRDefault="0007662A" w:rsidP="00F13919">
      <w:pPr>
        <w:pStyle w:val="Quote"/>
        <w:rPr>
          <w:lang w:eastAsia="en-GB"/>
        </w:rPr>
      </w:pPr>
      <w:r>
        <w:rPr>
          <w:lang w:eastAsia="en-GB"/>
        </w:rPr>
        <w:t>“</w:t>
      </w:r>
      <w:r w:rsidR="00FC59D1">
        <w:rPr>
          <w:lang w:eastAsia="en-GB"/>
        </w:rPr>
        <w:t>M</w:t>
      </w:r>
      <w:r w:rsidR="00204E79" w:rsidRPr="00204E79">
        <w:rPr>
          <w:lang w:eastAsia="en-GB"/>
        </w:rPr>
        <w:t>y GP</w:t>
      </w:r>
      <w:r w:rsidR="00FC59D1">
        <w:rPr>
          <w:lang w:eastAsia="en-GB"/>
        </w:rPr>
        <w:t xml:space="preserve"> [practice]</w:t>
      </w:r>
      <w:r w:rsidR="00204E79" w:rsidRPr="00204E79">
        <w:rPr>
          <w:lang w:eastAsia="en-GB"/>
        </w:rPr>
        <w:t xml:space="preserve"> is tricky. It costs a lot of money to hold on the phone to get an appointment, I find this very frustrating. Might be 30 mins on hold.</w:t>
      </w:r>
      <w:r>
        <w:rPr>
          <w:lang w:eastAsia="en-GB"/>
        </w:rPr>
        <w:t>”</w:t>
      </w:r>
    </w:p>
    <w:p w14:paraId="07687311" w14:textId="7FB0C08C" w:rsidR="00043340" w:rsidRPr="00744011" w:rsidRDefault="00204E79" w:rsidP="0007662A">
      <w:pPr>
        <w:pStyle w:val="Attribution"/>
      </w:pPr>
      <w:r w:rsidRPr="00204E79">
        <w:rPr>
          <w:lang w:eastAsia="en-GB"/>
        </w:rPr>
        <w:t>195597</w:t>
      </w:r>
      <w:r w:rsidR="00264968">
        <w:rPr>
          <w:lang w:eastAsia="en-GB"/>
        </w:rPr>
        <w:t>,</w:t>
      </w:r>
      <w:r w:rsidRPr="00204E79">
        <w:rPr>
          <w:lang w:eastAsia="en-GB"/>
        </w:rPr>
        <w:t xml:space="preserve"> July 2023</w:t>
      </w:r>
      <w:r w:rsidR="008063D4">
        <w:rPr>
          <w:lang w:eastAsia="en-GB"/>
        </w:rPr>
        <w:t xml:space="preserve">, </w:t>
      </w:r>
      <w:proofErr w:type="gramStart"/>
      <w:r w:rsidR="008063D4">
        <w:rPr>
          <w:lang w:eastAsia="en-GB"/>
        </w:rPr>
        <w:t>North West</w:t>
      </w:r>
      <w:proofErr w:type="gramEnd"/>
      <w:r w:rsidR="008063D4">
        <w:rPr>
          <w:lang w:eastAsia="en-GB"/>
        </w:rPr>
        <w:t xml:space="preserve"> Surrey resident.</w:t>
      </w:r>
    </w:p>
    <w:p w14:paraId="29B438EA" w14:textId="77777777" w:rsidR="00C94581" w:rsidRDefault="00C94581" w:rsidP="00C94581"/>
    <w:p w14:paraId="48AA08A3" w14:textId="0A6A2D79" w:rsidR="00AA5E03" w:rsidRDefault="00AA5E03" w:rsidP="00AA5E03">
      <w:pPr>
        <w:pStyle w:val="Heading2"/>
      </w:pPr>
      <w:bookmarkStart w:id="3" w:name="_Toc146727618"/>
      <w:r>
        <w:t xml:space="preserve">Using the NHS </w:t>
      </w:r>
      <w:r w:rsidR="009B5344">
        <w:t>A</w:t>
      </w:r>
      <w:r>
        <w:t>pp</w:t>
      </w:r>
      <w:bookmarkEnd w:id="3"/>
    </w:p>
    <w:p w14:paraId="2DA71041" w14:textId="2EB890A6" w:rsidR="008B195E" w:rsidRPr="008B195E" w:rsidRDefault="008B195E" w:rsidP="008B195E">
      <w:r>
        <w:t xml:space="preserve">We are beginning to hear more experiences relating to use of the NHS </w:t>
      </w:r>
      <w:r w:rsidR="009B5344">
        <w:t>A</w:t>
      </w:r>
      <w:r>
        <w:t>pp.</w:t>
      </w:r>
      <w:r w:rsidR="00637317">
        <w:t xml:space="preserve"> For some people, this </w:t>
      </w:r>
      <w:r w:rsidR="00172725">
        <w:t xml:space="preserve">has </w:t>
      </w:r>
      <w:r w:rsidR="00043233">
        <w:t>been positive:</w:t>
      </w:r>
    </w:p>
    <w:p w14:paraId="45264503" w14:textId="77777777" w:rsidR="00AA5E03" w:rsidRDefault="00AA5E03" w:rsidP="00AA5E03"/>
    <w:p w14:paraId="6B15C7E9" w14:textId="723A4382" w:rsidR="0007662A" w:rsidRDefault="0007662A" w:rsidP="00716BB8">
      <w:pPr>
        <w:pStyle w:val="Quote"/>
        <w:rPr>
          <w:lang w:eastAsia="en-GB"/>
        </w:rPr>
      </w:pPr>
      <w:r>
        <w:rPr>
          <w:lang w:eastAsia="en-GB"/>
        </w:rPr>
        <w:t>“</w:t>
      </w:r>
      <w:r w:rsidR="00AA5E03" w:rsidRPr="003400D9">
        <w:rPr>
          <w:lang w:eastAsia="en-GB"/>
        </w:rPr>
        <w:t xml:space="preserve">I saw the GP in March and was able to have a good chat, I had enough time to discuss multiple issues and we also discussed blood tests I had in February, I received a text about blood tests and was able to make the appointment via the NHS </w:t>
      </w:r>
      <w:r w:rsidR="009B5344">
        <w:rPr>
          <w:lang w:eastAsia="en-GB"/>
        </w:rPr>
        <w:t>A</w:t>
      </w:r>
      <w:r w:rsidR="00AA5E03" w:rsidRPr="003400D9">
        <w:rPr>
          <w:lang w:eastAsia="en-GB"/>
        </w:rPr>
        <w:t>pp which was excellent. As a result of speaking with the GP I was seen by the physio who has now requested I have a Dexa scan for bone density.</w:t>
      </w:r>
      <w:r>
        <w:rPr>
          <w:lang w:eastAsia="en-GB"/>
        </w:rPr>
        <w:t>”</w:t>
      </w:r>
      <w:r w:rsidR="00AA5E03" w:rsidRPr="003400D9">
        <w:rPr>
          <w:lang w:eastAsia="en-GB"/>
        </w:rPr>
        <w:t xml:space="preserve"> </w:t>
      </w:r>
    </w:p>
    <w:p w14:paraId="73503B33" w14:textId="3FE5B9CD" w:rsidR="00716BB8" w:rsidRDefault="00AA5E03" w:rsidP="0007662A">
      <w:pPr>
        <w:pStyle w:val="Attribution"/>
        <w:rPr>
          <w:lang w:eastAsia="en-GB"/>
        </w:rPr>
      </w:pPr>
      <w:r w:rsidRPr="003400D9">
        <w:rPr>
          <w:lang w:eastAsia="en-GB"/>
        </w:rPr>
        <w:t>190401 April 2023</w:t>
      </w:r>
      <w:r w:rsidRPr="0050123A">
        <w:rPr>
          <w:lang w:eastAsia="en-GB"/>
        </w:rPr>
        <w:t xml:space="preserve">, </w:t>
      </w:r>
      <w:proofErr w:type="spellStart"/>
      <w:r w:rsidRPr="0050123A">
        <w:rPr>
          <w:lang w:eastAsia="en-GB"/>
        </w:rPr>
        <w:t>Medwyn</w:t>
      </w:r>
      <w:proofErr w:type="spellEnd"/>
      <w:r w:rsidRPr="0050123A">
        <w:rPr>
          <w:lang w:eastAsia="en-GB"/>
        </w:rPr>
        <w:t xml:space="preserve"> Surgery</w:t>
      </w:r>
      <w:r>
        <w:rPr>
          <w:lang w:eastAsia="en-GB"/>
        </w:rPr>
        <w:t>.</w:t>
      </w:r>
    </w:p>
    <w:p w14:paraId="7D880BFC" w14:textId="77777777" w:rsidR="00D575CE" w:rsidRDefault="00D575CE" w:rsidP="00D575CE">
      <w:pPr>
        <w:rPr>
          <w:lang w:eastAsia="en-GB"/>
        </w:rPr>
      </w:pPr>
    </w:p>
    <w:p w14:paraId="37FB0E43" w14:textId="7650AF80" w:rsidR="00D575CE" w:rsidRDefault="00D575CE" w:rsidP="00D575CE">
      <w:pPr>
        <w:rPr>
          <w:lang w:eastAsia="en-GB"/>
        </w:rPr>
      </w:pPr>
      <w:r>
        <w:rPr>
          <w:lang w:eastAsia="en-GB"/>
        </w:rPr>
        <w:t xml:space="preserve">We speak about the </w:t>
      </w:r>
      <w:r w:rsidR="0031430F">
        <w:rPr>
          <w:lang w:eastAsia="en-GB"/>
        </w:rPr>
        <w:t xml:space="preserve">NHS </w:t>
      </w:r>
      <w:r w:rsidR="009B5344">
        <w:rPr>
          <w:lang w:eastAsia="en-GB"/>
        </w:rPr>
        <w:t>A</w:t>
      </w:r>
      <w:r w:rsidR="00F57EBF">
        <w:rPr>
          <w:lang w:eastAsia="en-GB"/>
        </w:rPr>
        <w:t xml:space="preserve">pp </w:t>
      </w:r>
      <w:r>
        <w:rPr>
          <w:lang w:eastAsia="en-GB"/>
        </w:rPr>
        <w:t>with residents during our engagement</w:t>
      </w:r>
      <w:r w:rsidR="00F57EBF">
        <w:rPr>
          <w:lang w:eastAsia="en-GB"/>
        </w:rPr>
        <w:t xml:space="preserve">s, however we hear that some people prefer the option </w:t>
      </w:r>
      <w:r w:rsidR="00B5358D">
        <w:rPr>
          <w:lang w:eastAsia="en-GB"/>
        </w:rPr>
        <w:t>of talking face-to-face:</w:t>
      </w:r>
    </w:p>
    <w:p w14:paraId="1336B01D" w14:textId="77777777" w:rsidR="00B5358D" w:rsidRDefault="00B5358D" w:rsidP="00D575CE">
      <w:pPr>
        <w:rPr>
          <w:lang w:eastAsia="en-GB"/>
        </w:rPr>
      </w:pPr>
    </w:p>
    <w:p w14:paraId="593A2498" w14:textId="52390E9F" w:rsidR="0007662A" w:rsidRDefault="0007662A" w:rsidP="00B5358D">
      <w:pPr>
        <w:pStyle w:val="Quote"/>
        <w:rPr>
          <w:lang w:eastAsia="en-GB"/>
        </w:rPr>
      </w:pPr>
      <w:r>
        <w:rPr>
          <w:lang w:eastAsia="en-GB"/>
        </w:rPr>
        <w:t>“</w:t>
      </w:r>
      <w:r w:rsidR="00B5358D">
        <w:rPr>
          <w:lang w:eastAsia="en-GB"/>
        </w:rPr>
        <w:t xml:space="preserve">Speaking to the Grove can be hard sometimes, the receptionists ask can you do it online? But I can’t do it, I have a smartphone, but I don’t find it easy to use. I asked about how I would set about setting up online for the GP and for my husband so we could keep track on one phone, they said I </w:t>
      </w:r>
      <w:r w:rsidR="00B5358D">
        <w:rPr>
          <w:lang w:eastAsia="en-GB"/>
        </w:rPr>
        <w:lastRenderedPageBreak/>
        <w:t xml:space="preserve">need to go into the </w:t>
      </w:r>
      <w:r w:rsidR="00370002">
        <w:rPr>
          <w:lang w:eastAsia="en-GB"/>
        </w:rPr>
        <w:t>practice</w:t>
      </w:r>
      <w:r w:rsidR="00B5358D">
        <w:rPr>
          <w:lang w:eastAsia="en-GB"/>
        </w:rPr>
        <w:t xml:space="preserve"> and do a form or something and I need to get an </w:t>
      </w:r>
      <w:proofErr w:type="gramStart"/>
      <w:r w:rsidR="00B5358D">
        <w:rPr>
          <w:lang w:eastAsia="en-GB"/>
        </w:rPr>
        <w:t>app</w:t>
      </w:r>
      <w:proofErr w:type="gramEnd"/>
      <w:r w:rsidR="00B5358D">
        <w:rPr>
          <w:lang w:eastAsia="en-GB"/>
        </w:rPr>
        <w:t xml:space="preserve"> but I can’t understand what I’d need the app for. I’d rather go in to [the pharmacy to manage my prescription], it’s easier face to face. That works well </w:t>
      </w:r>
      <w:proofErr w:type="gramStart"/>
      <w:r w:rsidR="00B5358D">
        <w:rPr>
          <w:lang w:eastAsia="en-GB"/>
        </w:rPr>
        <w:t>at the moment</w:t>
      </w:r>
      <w:proofErr w:type="gramEnd"/>
      <w:r w:rsidR="00B5358D">
        <w:rPr>
          <w:lang w:eastAsia="en-GB"/>
        </w:rPr>
        <w:t>, the GP prescribes and then I pick it up.</w:t>
      </w:r>
      <w:r>
        <w:rPr>
          <w:lang w:eastAsia="en-GB"/>
        </w:rPr>
        <w:t>”</w:t>
      </w:r>
      <w:r w:rsidR="00B5358D">
        <w:rPr>
          <w:lang w:eastAsia="en-GB"/>
        </w:rPr>
        <w:t xml:space="preserve"> </w:t>
      </w:r>
    </w:p>
    <w:p w14:paraId="54278260" w14:textId="0BA1CCCA" w:rsidR="00B5358D" w:rsidRDefault="00B5358D" w:rsidP="0007662A">
      <w:pPr>
        <w:pStyle w:val="Attribution"/>
        <w:rPr>
          <w:lang w:eastAsia="en-GB"/>
        </w:rPr>
      </w:pPr>
      <w:r w:rsidRPr="005D3C87">
        <w:rPr>
          <w:lang w:eastAsia="en-GB"/>
        </w:rPr>
        <w:t>196678, August 2023, Grove Medical Centre.</w:t>
      </w:r>
    </w:p>
    <w:p w14:paraId="78D1E707" w14:textId="77777777" w:rsidR="001B65DD" w:rsidRDefault="001B65DD" w:rsidP="001B65DD">
      <w:pPr>
        <w:rPr>
          <w:lang w:eastAsia="en-GB"/>
        </w:rPr>
      </w:pPr>
    </w:p>
    <w:p w14:paraId="31B8B3E5" w14:textId="479AF614" w:rsidR="001B65DD" w:rsidRPr="001B65DD" w:rsidRDefault="001B65DD" w:rsidP="001B65DD">
      <w:pPr>
        <w:rPr>
          <w:lang w:eastAsia="en-GB"/>
        </w:rPr>
      </w:pPr>
      <w:r>
        <w:rPr>
          <w:lang w:eastAsia="en-GB"/>
        </w:rPr>
        <w:t>And other people feel</w:t>
      </w:r>
      <w:r w:rsidR="00393C6A">
        <w:rPr>
          <w:lang w:eastAsia="en-GB"/>
        </w:rPr>
        <w:t xml:space="preserve"> excluded by</w:t>
      </w:r>
      <w:r>
        <w:rPr>
          <w:lang w:eastAsia="en-GB"/>
        </w:rPr>
        <w:t xml:space="preserve"> </w:t>
      </w:r>
      <w:r w:rsidR="003F4393">
        <w:rPr>
          <w:lang w:eastAsia="en-GB"/>
        </w:rPr>
        <w:t xml:space="preserve">the messaging about </w:t>
      </w:r>
      <w:r w:rsidR="00393C6A">
        <w:rPr>
          <w:lang w:eastAsia="en-GB"/>
        </w:rPr>
        <w:t>accessing care through apps and other digital means:</w:t>
      </w:r>
    </w:p>
    <w:p w14:paraId="48BC6AA7" w14:textId="77777777" w:rsidR="00716BB8" w:rsidRDefault="00716BB8" w:rsidP="00716BB8">
      <w:pPr>
        <w:pStyle w:val="Quote"/>
        <w:rPr>
          <w:rStyle w:val="QuoteChar"/>
          <w:lang w:eastAsia="en-GB"/>
        </w:rPr>
      </w:pPr>
    </w:p>
    <w:p w14:paraId="3F5790FE" w14:textId="77777777" w:rsidR="0007662A" w:rsidRDefault="0007662A" w:rsidP="00716BB8">
      <w:pPr>
        <w:pStyle w:val="Quote"/>
        <w:rPr>
          <w:rStyle w:val="QuoteChar"/>
        </w:rPr>
      </w:pPr>
      <w:r>
        <w:rPr>
          <w:rStyle w:val="QuoteChar"/>
          <w:lang w:eastAsia="en-GB"/>
        </w:rPr>
        <w:t>“</w:t>
      </w:r>
      <w:r w:rsidR="00716BB8">
        <w:rPr>
          <w:rStyle w:val="QuoteChar"/>
          <w:lang w:eastAsia="en-GB"/>
        </w:rPr>
        <w:t xml:space="preserve">I </w:t>
      </w:r>
      <w:r w:rsidR="00716BB8" w:rsidRPr="00716BB8">
        <w:rPr>
          <w:rStyle w:val="QuoteChar"/>
          <w:lang w:eastAsia="en-GB"/>
        </w:rPr>
        <w:t xml:space="preserve">don't have a </w:t>
      </w:r>
      <w:proofErr w:type="gramStart"/>
      <w:r w:rsidR="00716BB8" w:rsidRPr="00716BB8">
        <w:rPr>
          <w:rStyle w:val="QuoteChar"/>
          <w:lang w:eastAsia="en-GB"/>
        </w:rPr>
        <w:t>computer</w:t>
      </w:r>
      <w:proofErr w:type="gramEnd"/>
      <w:r w:rsidR="00716BB8" w:rsidRPr="00716BB8">
        <w:rPr>
          <w:rStyle w:val="QuoteChar"/>
          <w:lang w:eastAsia="en-GB"/>
        </w:rPr>
        <w:t xml:space="preserve"> or a phone so how can I use this.  I would want to look at my blood test </w:t>
      </w:r>
      <w:proofErr w:type="gramStart"/>
      <w:r w:rsidR="00716BB8" w:rsidRPr="00716BB8">
        <w:rPr>
          <w:rStyle w:val="QuoteChar"/>
          <w:lang w:eastAsia="en-GB"/>
        </w:rPr>
        <w:t>results</w:t>
      </w:r>
      <w:proofErr w:type="gramEnd"/>
      <w:r w:rsidR="00716BB8" w:rsidRPr="00716BB8">
        <w:rPr>
          <w:rStyle w:val="QuoteChar"/>
          <w:lang w:eastAsia="en-GB"/>
        </w:rPr>
        <w:t xml:space="preserve"> but I am excluded from this because I am not digital</w:t>
      </w:r>
      <w:r w:rsidR="00716BB8" w:rsidRPr="00716BB8">
        <w:rPr>
          <w:rStyle w:val="QuoteChar"/>
        </w:rPr>
        <w:t xml:space="preserve">. </w:t>
      </w:r>
      <w:r w:rsidR="00716BB8" w:rsidRPr="00716BB8">
        <w:rPr>
          <w:rStyle w:val="QuoteChar"/>
          <w:lang w:eastAsia="en-GB"/>
        </w:rPr>
        <w:t>I feel like a totally forgotten demographic</w:t>
      </w:r>
      <w:r w:rsidR="00716BB8" w:rsidRPr="00716BB8">
        <w:rPr>
          <w:rStyle w:val="QuoteChar"/>
        </w:rPr>
        <w:t>.</w:t>
      </w:r>
      <w:r>
        <w:rPr>
          <w:rStyle w:val="QuoteChar"/>
        </w:rPr>
        <w:t>”</w:t>
      </w:r>
      <w:r w:rsidR="00716BB8" w:rsidRPr="00716BB8">
        <w:rPr>
          <w:rStyle w:val="QuoteChar"/>
        </w:rPr>
        <w:t xml:space="preserve"> </w:t>
      </w:r>
    </w:p>
    <w:p w14:paraId="558CCFB3" w14:textId="59E4F353" w:rsidR="00716BB8" w:rsidRPr="00716BB8" w:rsidRDefault="00716BB8" w:rsidP="0007662A">
      <w:pPr>
        <w:pStyle w:val="Attribution"/>
        <w:rPr>
          <w:lang w:eastAsia="en-GB"/>
        </w:rPr>
      </w:pPr>
      <w:r w:rsidRPr="00716BB8">
        <w:rPr>
          <w:rStyle w:val="QuoteChar"/>
          <w:bCs/>
          <w:lang w:eastAsia="en-GB"/>
        </w:rPr>
        <w:t>195218, July 2023</w:t>
      </w:r>
      <w:r>
        <w:rPr>
          <w:rStyle w:val="QuoteChar"/>
          <w:lang w:eastAsia="en-GB"/>
        </w:rPr>
        <w:t>.</w:t>
      </w:r>
    </w:p>
    <w:p w14:paraId="509C1581" w14:textId="77777777" w:rsidR="00716BB8" w:rsidRPr="00716BB8" w:rsidRDefault="00716BB8" w:rsidP="00716BB8">
      <w:pPr>
        <w:rPr>
          <w:lang w:eastAsia="en-GB"/>
        </w:rPr>
      </w:pPr>
    </w:p>
    <w:p w14:paraId="343058DA" w14:textId="554DC9D8" w:rsidR="006819F0" w:rsidRDefault="006819F0" w:rsidP="002A1A85">
      <w:pPr>
        <w:rPr>
          <w:lang w:eastAsia="en-GB"/>
        </w:rPr>
      </w:pPr>
      <w:r>
        <w:rPr>
          <w:lang w:eastAsia="en-GB"/>
        </w:rPr>
        <w:t>We have also heard that some resident</w:t>
      </w:r>
      <w:r w:rsidR="00DC79CF">
        <w:rPr>
          <w:lang w:eastAsia="en-GB"/>
        </w:rPr>
        <w:t>s</w:t>
      </w:r>
      <w:r>
        <w:rPr>
          <w:lang w:eastAsia="en-GB"/>
        </w:rPr>
        <w:t xml:space="preserve"> accessing care</w:t>
      </w:r>
      <w:r w:rsidR="003F4393">
        <w:rPr>
          <w:lang w:eastAsia="en-GB"/>
        </w:rPr>
        <w:t xml:space="preserve"> virtually</w:t>
      </w:r>
      <w:r>
        <w:rPr>
          <w:lang w:eastAsia="en-GB"/>
        </w:rPr>
        <w:t xml:space="preserve"> through apps find the information misleading and potentially upsetting</w:t>
      </w:r>
      <w:r w:rsidR="003F4393">
        <w:rPr>
          <w:lang w:eastAsia="en-GB"/>
        </w:rPr>
        <w:t xml:space="preserve"> without a health professional to guide them</w:t>
      </w:r>
      <w:r>
        <w:rPr>
          <w:lang w:eastAsia="en-GB"/>
        </w:rPr>
        <w:t>:</w:t>
      </w:r>
    </w:p>
    <w:p w14:paraId="0F53E698" w14:textId="4447C8BD" w:rsidR="0007662A" w:rsidRDefault="00AA5E03" w:rsidP="006819F0">
      <w:pPr>
        <w:pStyle w:val="Quote"/>
        <w:rPr>
          <w:lang w:eastAsia="en-GB"/>
        </w:rPr>
      </w:pPr>
      <w:r w:rsidRPr="003400D9">
        <w:rPr>
          <w:lang w:eastAsia="en-GB"/>
        </w:rPr>
        <w:br/>
      </w:r>
      <w:r w:rsidR="0007662A">
        <w:rPr>
          <w:lang w:eastAsia="en-GB"/>
        </w:rPr>
        <w:t>“</w:t>
      </w:r>
      <w:r w:rsidR="002A1A85" w:rsidRPr="002A1A85">
        <w:rPr>
          <w:lang w:eastAsia="en-GB"/>
        </w:rPr>
        <w:t>I went to the GP with a strange growth on my fingernail in Spring 2022. I have had it for years, it was probably a sports injury, but a GP friend said I should get it checked out in case of cancer. I was referred to the dermatologist in Send. Before attending I was asked in Jun</w:t>
      </w:r>
      <w:r w:rsidR="001F7805">
        <w:rPr>
          <w:lang w:eastAsia="en-GB"/>
        </w:rPr>
        <w:t>e</w:t>
      </w:r>
      <w:r w:rsidR="002A1A85" w:rsidRPr="002A1A85">
        <w:rPr>
          <w:lang w:eastAsia="en-GB"/>
        </w:rPr>
        <w:t xml:space="preserve"> 22 to download </w:t>
      </w:r>
      <w:proofErr w:type="spellStart"/>
      <w:r w:rsidR="002A1A85" w:rsidRPr="002A1A85">
        <w:rPr>
          <w:lang w:eastAsia="en-GB"/>
        </w:rPr>
        <w:t>My</w:t>
      </w:r>
      <w:r w:rsidR="00466D7E">
        <w:rPr>
          <w:lang w:eastAsia="en-GB"/>
        </w:rPr>
        <w:t>S</w:t>
      </w:r>
      <w:r w:rsidR="002A1A85" w:rsidRPr="002A1A85">
        <w:rPr>
          <w:lang w:eastAsia="en-GB"/>
        </w:rPr>
        <w:t>kin</w:t>
      </w:r>
      <w:r w:rsidR="00466D7E">
        <w:rPr>
          <w:lang w:eastAsia="en-GB"/>
        </w:rPr>
        <w:t>D</w:t>
      </w:r>
      <w:r w:rsidR="002A1A85" w:rsidRPr="002A1A85">
        <w:rPr>
          <w:lang w:eastAsia="en-GB"/>
        </w:rPr>
        <w:t>octor</w:t>
      </w:r>
      <w:proofErr w:type="spellEnd"/>
      <w:r w:rsidR="002A1A85" w:rsidRPr="002A1A85">
        <w:rPr>
          <w:lang w:eastAsia="en-GB"/>
        </w:rPr>
        <w:t xml:space="preserve"> app and take photos. I was then told by the app that I had been diagnosed with periung</w:t>
      </w:r>
      <w:r w:rsidR="00A54ED0">
        <w:rPr>
          <w:lang w:eastAsia="en-GB"/>
        </w:rPr>
        <w:t>u</w:t>
      </w:r>
      <w:r w:rsidR="002A1A85" w:rsidRPr="002A1A85">
        <w:rPr>
          <w:lang w:eastAsia="en-GB"/>
        </w:rPr>
        <w:t xml:space="preserve">al fibroma (tuberous sclerosis) which is a genetic disorder that has a whole host of associated problems. Being in my fifties, I took it with a pinch of salt that I might have a genetic disorder showing itself now. However, for another patient this could have been a very worrying time. I went to the Send </w:t>
      </w:r>
      <w:proofErr w:type="gramStart"/>
      <w:r w:rsidR="002A1A85" w:rsidRPr="002A1A85">
        <w:rPr>
          <w:lang w:eastAsia="en-GB"/>
        </w:rPr>
        <w:t>clinic</w:t>
      </w:r>
      <w:proofErr w:type="gramEnd"/>
      <w:r w:rsidR="002A1A85" w:rsidRPr="002A1A85">
        <w:rPr>
          <w:lang w:eastAsia="en-GB"/>
        </w:rPr>
        <w:t xml:space="preserve"> and they said it wasn’t a dermatology issue, no</w:t>
      </w:r>
      <w:r w:rsidR="00370002">
        <w:rPr>
          <w:lang w:eastAsia="en-GB"/>
        </w:rPr>
        <w:t>r</w:t>
      </w:r>
      <w:r w:rsidR="002A1A85" w:rsidRPr="002A1A85">
        <w:rPr>
          <w:lang w:eastAsia="en-GB"/>
        </w:rPr>
        <w:t xml:space="preserve"> was it periung</w:t>
      </w:r>
      <w:r w:rsidR="00C25164">
        <w:rPr>
          <w:lang w:eastAsia="en-GB"/>
        </w:rPr>
        <w:t>u</w:t>
      </w:r>
      <w:r w:rsidR="002A1A85" w:rsidRPr="002A1A85">
        <w:rPr>
          <w:lang w:eastAsia="en-GB"/>
        </w:rPr>
        <w:t>al fibroma, so they referred me to a plastic surgeon at the Royal Surrey.</w:t>
      </w:r>
      <w:r w:rsidR="0007662A">
        <w:rPr>
          <w:lang w:eastAsia="en-GB"/>
        </w:rPr>
        <w:t>”</w:t>
      </w:r>
    </w:p>
    <w:p w14:paraId="50526103" w14:textId="4674F125" w:rsidR="002A1A85" w:rsidRDefault="002A1A85" w:rsidP="0007662A">
      <w:pPr>
        <w:pStyle w:val="Attribution"/>
        <w:rPr>
          <w:lang w:eastAsia="en-GB"/>
        </w:rPr>
      </w:pPr>
      <w:r w:rsidRPr="001F7805">
        <w:rPr>
          <w:lang w:eastAsia="en-GB"/>
        </w:rPr>
        <w:t xml:space="preserve">193548 June 2023, </w:t>
      </w:r>
      <w:r w:rsidR="001F7805" w:rsidRPr="001F7805">
        <w:rPr>
          <w:lang w:eastAsia="en-GB"/>
        </w:rPr>
        <w:t>The Mill Medical Practice.</w:t>
      </w:r>
    </w:p>
    <w:p w14:paraId="1F0AB01F" w14:textId="77777777" w:rsidR="00633A88" w:rsidRDefault="00633A88" w:rsidP="00633A88">
      <w:pPr>
        <w:rPr>
          <w:lang w:eastAsia="en-GB"/>
        </w:rPr>
      </w:pPr>
    </w:p>
    <w:p w14:paraId="19FF2820" w14:textId="12675B30" w:rsidR="00633A88" w:rsidRDefault="00FA0F4F" w:rsidP="00633A88">
      <w:pPr>
        <w:pStyle w:val="Heading2"/>
        <w:rPr>
          <w:lang w:eastAsia="en-GB"/>
        </w:rPr>
      </w:pPr>
      <w:bookmarkStart w:id="4" w:name="_Toc146727619"/>
      <w:r>
        <w:rPr>
          <w:lang w:eastAsia="en-GB"/>
        </w:rPr>
        <w:lastRenderedPageBreak/>
        <w:t>Accessing prescriptions through community pharmacies</w:t>
      </w:r>
      <w:bookmarkEnd w:id="4"/>
      <w:r>
        <w:rPr>
          <w:lang w:eastAsia="en-GB"/>
        </w:rPr>
        <w:t xml:space="preserve"> </w:t>
      </w:r>
    </w:p>
    <w:p w14:paraId="2FF6B0AB" w14:textId="656F580A" w:rsidR="00C46CBD" w:rsidRDefault="00530331" w:rsidP="00530331">
      <w:pPr>
        <w:rPr>
          <w:lang w:eastAsia="en-GB"/>
        </w:rPr>
      </w:pPr>
      <w:r>
        <w:rPr>
          <w:lang w:eastAsia="en-GB"/>
        </w:rPr>
        <w:t xml:space="preserve">We continue to be contacted by Surrey residents </w:t>
      </w:r>
      <w:r w:rsidR="004338DB">
        <w:rPr>
          <w:lang w:eastAsia="en-GB"/>
        </w:rPr>
        <w:t xml:space="preserve">who are </w:t>
      </w:r>
      <w:r w:rsidR="00C46CBD">
        <w:rPr>
          <w:lang w:eastAsia="en-GB"/>
        </w:rPr>
        <w:t xml:space="preserve">experiencing barriers to accessing their </w:t>
      </w:r>
      <w:r w:rsidR="00813F3D">
        <w:rPr>
          <w:lang w:eastAsia="en-GB"/>
        </w:rPr>
        <w:t xml:space="preserve">prescription, particularly in cases where a complete prescription can’t be fulfilled leaving residents having to find alternate medication: </w:t>
      </w:r>
    </w:p>
    <w:p w14:paraId="44F308DC" w14:textId="77777777" w:rsidR="00C46CBD" w:rsidRDefault="00C46CBD" w:rsidP="00530331">
      <w:pPr>
        <w:rPr>
          <w:lang w:eastAsia="en-GB"/>
        </w:rPr>
      </w:pPr>
    </w:p>
    <w:p w14:paraId="68C8F02A" w14:textId="6FD84642" w:rsidR="005F4AD8" w:rsidRDefault="0007662A" w:rsidP="005F4AD8">
      <w:pPr>
        <w:pStyle w:val="Quote"/>
        <w:rPr>
          <w:lang w:eastAsia="en-GB"/>
        </w:rPr>
      </w:pPr>
      <w:r>
        <w:rPr>
          <w:lang w:eastAsia="en-GB"/>
        </w:rPr>
        <w:t>“</w:t>
      </w:r>
      <w:r w:rsidR="005F4AD8">
        <w:rPr>
          <w:lang w:eastAsia="en-GB"/>
        </w:rPr>
        <w:t xml:space="preserve">I have been trying to sort out some medication which hasn’t been able to be fulfilled by the pharmacy, it’s been a bit of a palaver. The medication is Letrozole, and the pharmacy are usually </w:t>
      </w:r>
      <w:proofErr w:type="gramStart"/>
      <w:r w:rsidR="005F4AD8">
        <w:rPr>
          <w:lang w:eastAsia="en-GB"/>
        </w:rPr>
        <w:t>really good</w:t>
      </w:r>
      <w:proofErr w:type="gramEnd"/>
      <w:r w:rsidR="005F4AD8">
        <w:rPr>
          <w:lang w:eastAsia="en-GB"/>
        </w:rPr>
        <w:t xml:space="preserve">, but they can’t get hold of it. I asked if I could get my other drugs from the same </w:t>
      </w:r>
      <w:proofErr w:type="gramStart"/>
      <w:r w:rsidR="005F4AD8">
        <w:rPr>
          <w:lang w:eastAsia="en-GB"/>
        </w:rPr>
        <w:t>prescription</w:t>
      </w:r>
      <w:proofErr w:type="gramEnd"/>
      <w:r w:rsidR="005F4AD8">
        <w:rPr>
          <w:lang w:eastAsia="en-GB"/>
        </w:rPr>
        <w:t xml:space="preserve"> but they were explaining to me that if they dispense from the prescription the other drugs then I need to get a voucher for the other medication and will have to wait for them to source it.</w:t>
      </w:r>
    </w:p>
    <w:p w14:paraId="3ADB1A20" w14:textId="77777777" w:rsidR="005F4AD8" w:rsidRDefault="005F4AD8" w:rsidP="005F4AD8">
      <w:pPr>
        <w:rPr>
          <w:lang w:eastAsia="en-GB"/>
        </w:rPr>
      </w:pPr>
    </w:p>
    <w:p w14:paraId="5B110BD5" w14:textId="77777777" w:rsidR="0007662A" w:rsidRDefault="00C46CBD" w:rsidP="00C46CBD">
      <w:pPr>
        <w:pStyle w:val="Quote"/>
        <w:rPr>
          <w:lang w:eastAsia="en-GB"/>
        </w:rPr>
      </w:pPr>
      <w:r>
        <w:rPr>
          <w:lang w:eastAsia="en-GB"/>
        </w:rPr>
        <w:t xml:space="preserve">I’m at the Grove and [the pharmacy] suggested I went back and asked for alternative medication to be prescribed. The alternative medication the pharmacy suggested that I ask for, I was told by the pharmacist at the GP it is too much [£100] and so they won’t prescribe any new meds. The Grove have revised the prescription so I now have two prescriptions, one with the medication on that [is available] and [the other one] on a separate prescription which I can try and source separately. They suggested I went over to Stanwell as </w:t>
      </w:r>
      <w:proofErr w:type="gramStart"/>
      <w:r>
        <w:rPr>
          <w:lang w:eastAsia="en-GB"/>
        </w:rPr>
        <w:t>apparently</w:t>
      </w:r>
      <w:proofErr w:type="gramEnd"/>
      <w:r>
        <w:rPr>
          <w:lang w:eastAsia="en-GB"/>
        </w:rPr>
        <w:t xml:space="preserve"> they might have some.</w:t>
      </w:r>
      <w:r w:rsidR="0007662A">
        <w:rPr>
          <w:lang w:eastAsia="en-GB"/>
        </w:rPr>
        <w:t>”</w:t>
      </w:r>
      <w:r>
        <w:rPr>
          <w:lang w:eastAsia="en-GB"/>
        </w:rPr>
        <w:t xml:space="preserve"> </w:t>
      </w:r>
    </w:p>
    <w:p w14:paraId="21FA6867" w14:textId="3DC57472" w:rsidR="00C46CBD" w:rsidRDefault="00C46CBD" w:rsidP="0007662A">
      <w:pPr>
        <w:pStyle w:val="Attribution"/>
        <w:rPr>
          <w:lang w:eastAsia="en-GB"/>
        </w:rPr>
      </w:pPr>
      <w:r w:rsidRPr="005D3C87">
        <w:rPr>
          <w:lang w:eastAsia="en-GB"/>
        </w:rPr>
        <w:t>196678, August 2023, Grove Medical Centre.</w:t>
      </w:r>
    </w:p>
    <w:p w14:paraId="512F0CC2" w14:textId="77777777" w:rsidR="00C46CBD" w:rsidRDefault="00C46CBD" w:rsidP="00530331">
      <w:pPr>
        <w:rPr>
          <w:lang w:eastAsia="en-GB"/>
        </w:rPr>
      </w:pPr>
    </w:p>
    <w:p w14:paraId="76AE0FCD" w14:textId="5C59594D" w:rsidR="00530331" w:rsidRDefault="000F316F" w:rsidP="00530331">
      <w:pPr>
        <w:rPr>
          <w:lang w:eastAsia="en-GB"/>
        </w:rPr>
      </w:pPr>
      <w:r>
        <w:rPr>
          <w:lang w:eastAsia="en-GB"/>
        </w:rPr>
        <w:t>A</w:t>
      </w:r>
      <w:r w:rsidR="00EC784F">
        <w:rPr>
          <w:lang w:eastAsia="en-GB"/>
        </w:rPr>
        <w:t xml:space="preserve"> Surrey resident </w:t>
      </w:r>
      <w:r w:rsidR="009F325A">
        <w:rPr>
          <w:lang w:eastAsia="en-GB"/>
        </w:rPr>
        <w:t>submitted the following experience through the Healthwatch England feedback form</w:t>
      </w:r>
      <w:r w:rsidR="004272A5">
        <w:rPr>
          <w:lang w:eastAsia="en-GB"/>
        </w:rPr>
        <w:t xml:space="preserve">, </w:t>
      </w:r>
      <w:r w:rsidR="005F4AD8">
        <w:rPr>
          <w:lang w:eastAsia="en-GB"/>
        </w:rPr>
        <w:t xml:space="preserve">sharing </w:t>
      </w:r>
      <w:r w:rsidR="00AF6E4A">
        <w:rPr>
          <w:lang w:eastAsia="en-GB"/>
        </w:rPr>
        <w:t>the dif</w:t>
      </w:r>
      <w:r w:rsidR="0004628F">
        <w:rPr>
          <w:lang w:eastAsia="en-GB"/>
        </w:rPr>
        <w:t xml:space="preserve">ficulties </w:t>
      </w:r>
      <w:r w:rsidR="005F4AD8">
        <w:rPr>
          <w:lang w:eastAsia="en-GB"/>
        </w:rPr>
        <w:t xml:space="preserve">caused by having to attend multiple pharmacies </w:t>
      </w:r>
      <w:r w:rsidR="00AF6E4A">
        <w:rPr>
          <w:lang w:eastAsia="en-GB"/>
        </w:rPr>
        <w:t>for people with limited mobility</w:t>
      </w:r>
      <w:r w:rsidR="00FA0F4F">
        <w:rPr>
          <w:lang w:eastAsia="en-GB"/>
        </w:rPr>
        <w:t>:</w:t>
      </w:r>
    </w:p>
    <w:p w14:paraId="56A56E26" w14:textId="77777777" w:rsidR="00530331" w:rsidRPr="00530331" w:rsidRDefault="00530331" w:rsidP="00530331">
      <w:pPr>
        <w:rPr>
          <w:lang w:eastAsia="en-GB"/>
        </w:rPr>
      </w:pPr>
    </w:p>
    <w:p w14:paraId="65DEA3EC" w14:textId="2D8AE47D" w:rsidR="00633A88" w:rsidRDefault="0007662A" w:rsidP="00530331">
      <w:pPr>
        <w:pStyle w:val="Quote"/>
        <w:rPr>
          <w:lang w:eastAsia="en-GB"/>
        </w:rPr>
      </w:pPr>
      <w:r>
        <w:rPr>
          <w:lang w:eastAsia="en-GB"/>
        </w:rPr>
        <w:t>“</w:t>
      </w:r>
      <w:r w:rsidR="00633A88">
        <w:rPr>
          <w:lang w:eastAsia="en-GB"/>
        </w:rPr>
        <w:t xml:space="preserve">Boots in Redhill </w:t>
      </w:r>
      <w:r>
        <w:rPr>
          <w:lang w:eastAsia="en-GB"/>
        </w:rPr>
        <w:t xml:space="preserve">- </w:t>
      </w:r>
      <w:r w:rsidR="00633A88">
        <w:rPr>
          <w:lang w:eastAsia="en-GB"/>
        </w:rPr>
        <w:t xml:space="preserve">terrible. Long queues all the time. You queue with your </w:t>
      </w:r>
      <w:proofErr w:type="gramStart"/>
      <w:r w:rsidR="00633A88">
        <w:rPr>
          <w:lang w:eastAsia="en-GB"/>
        </w:rPr>
        <w:t>prescription,</w:t>
      </w:r>
      <w:proofErr w:type="gramEnd"/>
      <w:r w:rsidR="00633A88">
        <w:rPr>
          <w:lang w:eastAsia="en-GB"/>
        </w:rPr>
        <w:t xml:space="preserve"> get to the front to find they don’t stock it. Even if they do, then you </w:t>
      </w:r>
      <w:proofErr w:type="gramStart"/>
      <w:r w:rsidR="00633A88">
        <w:rPr>
          <w:lang w:eastAsia="en-GB"/>
        </w:rPr>
        <w:t>have to</w:t>
      </w:r>
      <w:proofErr w:type="gramEnd"/>
      <w:r w:rsidR="00633A88">
        <w:rPr>
          <w:lang w:eastAsia="en-GB"/>
        </w:rPr>
        <w:t xml:space="preserve"> come back later while they get it ready, and queue again. Not great for </w:t>
      </w:r>
      <w:r w:rsidR="00633A88">
        <w:rPr>
          <w:lang w:eastAsia="en-GB"/>
        </w:rPr>
        <w:lastRenderedPageBreak/>
        <w:t xml:space="preserve">older people who can’t stand for long periods. There is only one </w:t>
      </w:r>
      <w:r>
        <w:rPr>
          <w:lang w:eastAsia="en-GB"/>
        </w:rPr>
        <w:t>p</w:t>
      </w:r>
      <w:r w:rsidR="00633A88">
        <w:rPr>
          <w:lang w:eastAsia="en-GB"/>
        </w:rPr>
        <w:t>harmacist and no service while they are at lunch.</w:t>
      </w:r>
    </w:p>
    <w:p w14:paraId="7C2937EF" w14:textId="77777777" w:rsidR="0007662A" w:rsidRDefault="00633A88" w:rsidP="00530331">
      <w:pPr>
        <w:pStyle w:val="Quote"/>
        <w:rPr>
          <w:lang w:eastAsia="en-GB"/>
        </w:rPr>
      </w:pPr>
      <w:r>
        <w:rPr>
          <w:lang w:eastAsia="en-GB"/>
        </w:rPr>
        <w:t>The rest of the store is almost as bad, very few staff and stock lacking - even worse in Reigate.</w:t>
      </w:r>
      <w:r w:rsidR="0007662A">
        <w:rPr>
          <w:lang w:eastAsia="en-GB"/>
        </w:rPr>
        <w:t>”</w:t>
      </w:r>
    </w:p>
    <w:p w14:paraId="70AAC3B2" w14:textId="51992B91" w:rsidR="00633A88" w:rsidRPr="00633A88" w:rsidRDefault="00530331" w:rsidP="0007662A">
      <w:pPr>
        <w:pStyle w:val="Attribution"/>
        <w:rPr>
          <w:lang w:eastAsia="en-GB"/>
        </w:rPr>
      </w:pPr>
      <w:r w:rsidRPr="00530331">
        <w:rPr>
          <w:lang w:eastAsia="en-GB"/>
        </w:rPr>
        <w:t>194608, July 2023</w:t>
      </w:r>
      <w:r w:rsidR="00FA0F4F">
        <w:rPr>
          <w:lang w:eastAsia="en-GB"/>
        </w:rPr>
        <w:t>, East Surrey resident.</w:t>
      </w:r>
    </w:p>
    <w:p w14:paraId="70051CB9" w14:textId="10906C77" w:rsidR="00AA5E03" w:rsidRPr="00AA5E03" w:rsidRDefault="00AA5E03" w:rsidP="00C27813">
      <w:pPr>
        <w:pStyle w:val="Quote"/>
        <w:ind w:left="0"/>
      </w:pPr>
    </w:p>
    <w:p w14:paraId="1159DCC4" w14:textId="77777777" w:rsidR="00B46443" w:rsidRDefault="00B46443" w:rsidP="00B46443">
      <w:pPr>
        <w:pStyle w:val="Heading2"/>
      </w:pPr>
      <w:bookmarkStart w:id="5" w:name="_Toc146727620"/>
      <w:r>
        <w:t>Carers</w:t>
      </w:r>
      <w:bookmarkEnd w:id="5"/>
    </w:p>
    <w:p w14:paraId="3F770AE4" w14:textId="168112A4" w:rsidR="00B46443" w:rsidRDefault="00666938" w:rsidP="00B46443">
      <w:r>
        <w:t>Healthwatch Surrey works alongside</w:t>
      </w:r>
      <w:r w:rsidR="00B46443">
        <w:t xml:space="preserve"> </w:t>
      </w:r>
      <w:hyperlink r:id="rId13" w:history="1">
        <w:r w:rsidR="00B46443" w:rsidRPr="008E41ED">
          <w:rPr>
            <w:rStyle w:val="Hyperlink"/>
          </w:rPr>
          <w:t>Giving Carers a Voice</w:t>
        </w:r>
      </w:hyperlink>
      <w:r w:rsidR="00B46443">
        <w:t xml:space="preserve"> </w:t>
      </w:r>
      <w:r w:rsidR="00F83A10">
        <w:t>who engage with carers across Surrey</w:t>
      </w:r>
      <w:r w:rsidR="00C92BFA">
        <w:t xml:space="preserve"> to hear their experiences and understand the challenges they face. </w:t>
      </w:r>
      <w:r w:rsidR="00B46443">
        <w:t xml:space="preserve"> </w:t>
      </w:r>
    </w:p>
    <w:p w14:paraId="228BC617" w14:textId="77777777" w:rsidR="00F00829" w:rsidRDefault="00F00829" w:rsidP="00B46443"/>
    <w:p w14:paraId="64AD736C" w14:textId="704CDF9C" w:rsidR="00F00829" w:rsidRDefault="006C0704" w:rsidP="00B46443">
      <w:r>
        <w:t xml:space="preserve">Recently we heard </w:t>
      </w:r>
      <w:r w:rsidR="000E5C94">
        <w:t xml:space="preserve">about </w:t>
      </w:r>
      <w:r>
        <w:t xml:space="preserve">challenges </w:t>
      </w:r>
      <w:r w:rsidR="001C062B">
        <w:t xml:space="preserve">for people and carers in </w:t>
      </w:r>
      <w:r w:rsidR="00833D4D">
        <w:t>information and support accessing extra help such as personal health budgets</w:t>
      </w:r>
      <w:r w:rsidR="008A5255">
        <w:t>:</w:t>
      </w:r>
    </w:p>
    <w:p w14:paraId="7182DC85" w14:textId="77777777" w:rsidR="006C0704" w:rsidRDefault="006C0704" w:rsidP="00B46443"/>
    <w:p w14:paraId="5E52CDF6" w14:textId="23CA3EFB" w:rsidR="006C0704" w:rsidRDefault="00FC5F21" w:rsidP="006C0704">
      <w:pPr>
        <w:pStyle w:val="Quote"/>
      </w:pPr>
      <w:r>
        <w:t>“</w:t>
      </w:r>
      <w:r w:rsidR="006C0704">
        <w:t xml:space="preserve">My husband has Parkinson's and has heart </w:t>
      </w:r>
      <w:proofErr w:type="gramStart"/>
      <w:r w:rsidR="006C0704">
        <w:t>problems,</w:t>
      </w:r>
      <w:proofErr w:type="gramEnd"/>
      <w:r w:rsidR="006C0704">
        <w:t xml:space="preserve"> we have a </w:t>
      </w:r>
      <w:r w:rsidR="008A5255">
        <w:t>nighttime</w:t>
      </w:r>
      <w:r w:rsidR="006C0704">
        <w:t xml:space="preserve"> carer who comes and supports overnight and carers during the day. </w:t>
      </w:r>
    </w:p>
    <w:p w14:paraId="29B44856" w14:textId="77777777" w:rsidR="006C0704" w:rsidRDefault="006C0704" w:rsidP="006C0704">
      <w:pPr>
        <w:pStyle w:val="Quote"/>
      </w:pPr>
    </w:p>
    <w:p w14:paraId="4A0775ED" w14:textId="3E740E52" w:rsidR="006C0704" w:rsidRDefault="006C0704" w:rsidP="000E5C94">
      <w:pPr>
        <w:pStyle w:val="Quote"/>
      </w:pPr>
      <w:r>
        <w:t xml:space="preserve">We have been having problems with The Yellow Practice. I have been trying to get in contact with the practice manager, but they have not returned any of our calls. I wanted to enquire about our carers grant (Personal Health Budget), which was suggested to me by action for carers. </w:t>
      </w:r>
    </w:p>
    <w:p w14:paraId="1B43E1C9" w14:textId="77777777" w:rsidR="006C0704" w:rsidRDefault="006C0704" w:rsidP="006C0704">
      <w:pPr>
        <w:pStyle w:val="Quote"/>
      </w:pPr>
    </w:p>
    <w:p w14:paraId="1639A9F3" w14:textId="77777777" w:rsidR="006C0704" w:rsidRDefault="006C0704" w:rsidP="006C0704">
      <w:pPr>
        <w:pStyle w:val="Quote"/>
      </w:pPr>
      <w:r>
        <w:t xml:space="preserve">I applied back in May/June </w:t>
      </w:r>
      <w:proofErr w:type="gramStart"/>
      <w:r>
        <w:t>time</w:t>
      </w:r>
      <w:proofErr w:type="gramEnd"/>
      <w:r>
        <w:t xml:space="preserve"> and we did not hear back. I raised it with our GP, who told me it was an admin problem so I should contact the practice manager. When I call reception to ask to speak to the practice manager, the receptionists tell me that they are unavailable. </w:t>
      </w:r>
    </w:p>
    <w:p w14:paraId="3D397F28" w14:textId="77777777" w:rsidR="006C0704" w:rsidRDefault="006C0704" w:rsidP="006C0704">
      <w:pPr>
        <w:pStyle w:val="Quote"/>
      </w:pPr>
    </w:p>
    <w:p w14:paraId="302600D2" w14:textId="77777777" w:rsidR="00FC5F21" w:rsidRDefault="006C0704" w:rsidP="006C0704">
      <w:pPr>
        <w:pStyle w:val="Quote"/>
      </w:pPr>
      <w:r>
        <w:t>I have noticed that there is very little attention to details, especially when it comes to admin. The reception staff have been very dismissive.</w:t>
      </w:r>
      <w:r w:rsidR="00FC5F21">
        <w:t>”</w:t>
      </w:r>
      <w:r w:rsidR="00DB5C56">
        <w:t xml:space="preserve"> </w:t>
      </w:r>
    </w:p>
    <w:p w14:paraId="352F24C3" w14:textId="6DDC1BDE" w:rsidR="006C0704" w:rsidRDefault="00DB5C56" w:rsidP="00FC5F21">
      <w:pPr>
        <w:pStyle w:val="Attribution"/>
      </w:pPr>
      <w:r w:rsidRPr="00DB5C56">
        <w:t>199935, August 2023</w:t>
      </w:r>
      <w:r>
        <w:t>,</w:t>
      </w:r>
      <w:r w:rsidRPr="00DB5C56">
        <w:t xml:space="preserve"> The Yellow Practice.</w:t>
      </w:r>
    </w:p>
    <w:p w14:paraId="37960205" w14:textId="77777777" w:rsidR="00F00829" w:rsidRDefault="00F00829" w:rsidP="00B46443"/>
    <w:p w14:paraId="14904A30" w14:textId="46081AD7" w:rsidR="00DD08AA" w:rsidRDefault="00DD08AA" w:rsidP="00B46443">
      <w:r>
        <w:t>I</w:t>
      </w:r>
      <w:r w:rsidR="00C92BFA">
        <w:t>n</w:t>
      </w:r>
      <w:r>
        <w:t xml:space="preserve"> March</w:t>
      </w:r>
      <w:r w:rsidR="00666938">
        <w:t xml:space="preserve">, </w:t>
      </w:r>
      <w:r w:rsidR="00DB5C56">
        <w:t>Giving Carers a Voice</w:t>
      </w:r>
      <w:r w:rsidR="00C92BFA" w:rsidRPr="000D458B">
        <w:t xml:space="preserve"> </w:t>
      </w:r>
      <w:hyperlink r:id="rId14" w:history="1">
        <w:r w:rsidR="00C92BFA" w:rsidRPr="000D458B">
          <w:rPr>
            <w:rStyle w:val="Hyperlink"/>
          </w:rPr>
          <w:t>published a report</w:t>
        </w:r>
      </w:hyperlink>
      <w:r w:rsidR="00C92BFA">
        <w:t xml:space="preserve"> highlighting </w:t>
      </w:r>
      <w:r w:rsidR="00F574D5">
        <w:t xml:space="preserve">the important role played by primary care services in helping </w:t>
      </w:r>
      <w:r w:rsidR="008E41ED">
        <w:t xml:space="preserve">carers </w:t>
      </w:r>
      <w:r w:rsidR="00DB5C56">
        <w:t xml:space="preserve">be identified and </w:t>
      </w:r>
      <w:r w:rsidR="008E41ED">
        <w:t>access support.</w:t>
      </w:r>
    </w:p>
    <w:p w14:paraId="41D5770B" w14:textId="6DB52FA3" w:rsidR="006303DE" w:rsidRDefault="006303DE" w:rsidP="00B46443">
      <w:r>
        <w:lastRenderedPageBreak/>
        <w:t xml:space="preserve">We hear from residents providing support to their relatives who don’t </w:t>
      </w:r>
      <w:r w:rsidR="00523F3D">
        <w:t xml:space="preserve">see themselves as </w:t>
      </w:r>
      <w:r>
        <w:t>carers</w:t>
      </w:r>
      <w:r w:rsidR="00523F3D">
        <w:t>, but could benefit from the support that identifying as a carer would bring:</w:t>
      </w:r>
    </w:p>
    <w:p w14:paraId="00E2A129" w14:textId="77777777" w:rsidR="00200154" w:rsidRDefault="00200154" w:rsidP="00B46443"/>
    <w:p w14:paraId="045BE17C" w14:textId="77777777" w:rsidR="00FC5F21" w:rsidRDefault="00FC5F21" w:rsidP="006303DE">
      <w:pPr>
        <w:pStyle w:val="Quote"/>
        <w:rPr>
          <w:lang w:eastAsia="en-GB"/>
        </w:rPr>
      </w:pPr>
      <w:r>
        <w:rPr>
          <w:lang w:eastAsia="en-GB"/>
        </w:rPr>
        <w:t>“</w:t>
      </w:r>
      <w:r w:rsidR="00200154" w:rsidRPr="00200154">
        <w:rPr>
          <w:lang w:eastAsia="en-GB"/>
        </w:rPr>
        <w:t>My mum has been very happy</w:t>
      </w:r>
      <w:r w:rsidR="00200154">
        <w:rPr>
          <w:lang w:eastAsia="en-GB"/>
        </w:rPr>
        <w:t xml:space="preserve"> [with her </w:t>
      </w:r>
      <w:r w:rsidR="00CE1F21">
        <w:rPr>
          <w:lang w:eastAsia="en-GB"/>
        </w:rPr>
        <w:t>care</w:t>
      </w:r>
      <w:r w:rsidR="00200154">
        <w:rPr>
          <w:lang w:eastAsia="en-GB"/>
        </w:rPr>
        <w:t>]</w:t>
      </w:r>
      <w:r w:rsidR="00200154" w:rsidRPr="00200154">
        <w:rPr>
          <w:lang w:eastAsia="en-GB"/>
        </w:rPr>
        <w:t xml:space="preserve">. Mum has MS </w:t>
      </w:r>
      <w:r>
        <w:rPr>
          <w:lang w:eastAsia="en-GB"/>
        </w:rPr>
        <w:t>[</w:t>
      </w:r>
      <w:r w:rsidRPr="00FC5F21">
        <w:rPr>
          <w:lang w:eastAsia="en-GB"/>
        </w:rPr>
        <w:t>Multiple sclerosis</w:t>
      </w:r>
      <w:r>
        <w:rPr>
          <w:lang w:eastAsia="en-GB"/>
        </w:rPr>
        <w:t xml:space="preserve">], </w:t>
      </w:r>
      <w:r w:rsidR="00200154" w:rsidRPr="00200154">
        <w:rPr>
          <w:lang w:eastAsia="en-GB"/>
        </w:rPr>
        <w:t xml:space="preserve">I look out for her, my sister and </w:t>
      </w:r>
      <w:proofErr w:type="gramStart"/>
      <w:r w:rsidR="00200154" w:rsidRPr="00200154">
        <w:rPr>
          <w:lang w:eastAsia="en-GB"/>
        </w:rPr>
        <w:t>I.</w:t>
      </w:r>
      <w:proofErr w:type="gramEnd"/>
      <w:r w:rsidR="00200154" w:rsidRPr="00200154">
        <w:rPr>
          <w:lang w:eastAsia="en-GB"/>
        </w:rPr>
        <w:t xml:space="preserve"> We are not her carers as she does most things for herself, like shopping and managing appointments/medication, we are more caring daughters. She relies on</w:t>
      </w:r>
      <w:r>
        <w:rPr>
          <w:lang w:eastAsia="en-GB"/>
        </w:rPr>
        <w:t xml:space="preserve"> us</w:t>
      </w:r>
      <w:r w:rsidR="00200154" w:rsidRPr="00200154">
        <w:rPr>
          <w:lang w:eastAsia="en-GB"/>
        </w:rPr>
        <w:t xml:space="preserve"> quite heavily </w:t>
      </w:r>
      <w:proofErr w:type="gramStart"/>
      <w:r w:rsidR="00200154" w:rsidRPr="00200154">
        <w:rPr>
          <w:lang w:eastAsia="en-GB"/>
        </w:rPr>
        <w:t>in order to</w:t>
      </w:r>
      <w:proofErr w:type="gramEnd"/>
      <w:r w:rsidR="00200154" w:rsidRPr="00200154">
        <w:rPr>
          <w:lang w:eastAsia="en-GB"/>
        </w:rPr>
        <w:t xml:space="preserve"> get her out and about. She could do something without us</w:t>
      </w:r>
      <w:proofErr w:type="gramStart"/>
      <w:r w:rsidR="006303DE">
        <w:rPr>
          <w:lang w:eastAsia="en-GB"/>
        </w:rPr>
        <w:t>…..</w:t>
      </w:r>
      <w:proofErr w:type="gramEnd"/>
      <w:r w:rsidR="00200154" w:rsidRPr="00200154">
        <w:rPr>
          <w:lang w:eastAsia="en-GB"/>
        </w:rPr>
        <w:t xml:space="preserve"> I think it's more about her confidence, she's wobbly but she can do </w:t>
      </w:r>
      <w:proofErr w:type="gramStart"/>
      <w:r w:rsidR="00200154" w:rsidRPr="00200154">
        <w:rPr>
          <w:lang w:eastAsia="en-GB"/>
        </w:rPr>
        <w:t>it</w:t>
      </w:r>
      <w:proofErr w:type="gramEnd"/>
      <w:r w:rsidR="00200154" w:rsidRPr="00200154">
        <w:rPr>
          <w:lang w:eastAsia="en-GB"/>
        </w:rPr>
        <w:t xml:space="preserve"> but she feels reassured with one of us there. I think she is lonely and would like to do something but feels too shy about doing it without us.</w:t>
      </w:r>
      <w:r>
        <w:rPr>
          <w:lang w:eastAsia="en-GB"/>
        </w:rPr>
        <w:t>”</w:t>
      </w:r>
      <w:r w:rsidR="00CE1F21">
        <w:rPr>
          <w:lang w:eastAsia="en-GB"/>
        </w:rPr>
        <w:t xml:space="preserve"> </w:t>
      </w:r>
    </w:p>
    <w:p w14:paraId="33D8F396" w14:textId="396F7803" w:rsidR="00200154" w:rsidRPr="00CE1F21" w:rsidRDefault="00200154" w:rsidP="00FC5F21">
      <w:pPr>
        <w:pStyle w:val="Attribution"/>
        <w:rPr>
          <w:lang w:eastAsia="en-GB"/>
        </w:rPr>
      </w:pPr>
      <w:r w:rsidRPr="00200154">
        <w:rPr>
          <w:lang w:eastAsia="en-GB"/>
        </w:rPr>
        <w:t>190414</w:t>
      </w:r>
      <w:r w:rsidR="00CE1F21" w:rsidRPr="00CE1F21">
        <w:rPr>
          <w:lang w:eastAsia="en-GB"/>
        </w:rPr>
        <w:t>,</w:t>
      </w:r>
      <w:r w:rsidRPr="00200154">
        <w:rPr>
          <w:lang w:eastAsia="en-GB"/>
        </w:rPr>
        <w:t xml:space="preserve"> April 2023</w:t>
      </w:r>
      <w:r w:rsidR="00CE1F21" w:rsidRPr="00CE1F21">
        <w:rPr>
          <w:lang w:eastAsia="en-GB"/>
        </w:rPr>
        <w:t xml:space="preserve">, </w:t>
      </w:r>
      <w:proofErr w:type="spellStart"/>
      <w:r w:rsidR="00CE1F21" w:rsidRPr="00CE1F21">
        <w:rPr>
          <w:lang w:eastAsia="en-GB"/>
        </w:rPr>
        <w:t>Medwyn</w:t>
      </w:r>
      <w:proofErr w:type="spellEnd"/>
      <w:r w:rsidR="00CE1F21" w:rsidRPr="00CE1F21">
        <w:rPr>
          <w:lang w:eastAsia="en-GB"/>
        </w:rPr>
        <w:t xml:space="preserve"> Surgery. </w:t>
      </w:r>
    </w:p>
    <w:p w14:paraId="60594D88" w14:textId="77777777" w:rsidR="00200154" w:rsidRDefault="00200154" w:rsidP="00B46443"/>
    <w:p w14:paraId="35903159" w14:textId="7D3EDA74" w:rsidR="004A656E" w:rsidRDefault="004A656E" w:rsidP="00B46443">
      <w:r>
        <w:t xml:space="preserve">Carers also </w:t>
      </w:r>
      <w:r w:rsidR="008A765A">
        <w:t>have shared concerns about the closure of pharmacies, particularly the branches in supermarkets as this</w:t>
      </w:r>
      <w:r w:rsidR="008A7579">
        <w:t xml:space="preserve"> has</w:t>
      </w:r>
      <w:r w:rsidR="008A765A">
        <w:t xml:space="preserve"> limit</w:t>
      </w:r>
      <w:r w:rsidR="008A7579">
        <w:t>ed</w:t>
      </w:r>
      <w:r w:rsidR="008A765A">
        <w:t xml:space="preserve"> their access to </w:t>
      </w:r>
      <w:r w:rsidR="001F53E1">
        <w:t>medication:</w:t>
      </w:r>
    </w:p>
    <w:p w14:paraId="4745DE25" w14:textId="363B0812" w:rsidR="00B46443" w:rsidRDefault="00B46443" w:rsidP="00B46443">
      <w:pPr>
        <w:pStyle w:val="Quote"/>
        <w:rPr>
          <w:rStyle w:val="AttributionChar"/>
        </w:rPr>
      </w:pPr>
    </w:p>
    <w:p w14:paraId="68C0608C" w14:textId="21E95413" w:rsidR="00842FF3" w:rsidRDefault="00FC5F21" w:rsidP="00BF0654">
      <w:pPr>
        <w:pStyle w:val="Quote"/>
      </w:pPr>
      <w:r>
        <w:t>“</w:t>
      </w:r>
      <w:r w:rsidR="00842FF3">
        <w:t xml:space="preserve">Pharmacies are closing down in </w:t>
      </w:r>
      <w:proofErr w:type="gramStart"/>
      <w:r w:rsidR="00842FF3">
        <w:t>supermarkets</w:t>
      </w:r>
      <w:proofErr w:type="gramEnd"/>
      <w:r w:rsidR="00842FF3">
        <w:t xml:space="preserve"> and I had to change to a local pharmacist. I received a call to say my prescription was ready for collection, this was 6.30pm on a Friday, they close at 6pm and don't open again until Monday. If this had been an urgent medication need it could have caused a medical emergency.</w:t>
      </w:r>
    </w:p>
    <w:p w14:paraId="1E8DEADE" w14:textId="77777777" w:rsidR="00BF0654" w:rsidRDefault="00BF0654" w:rsidP="00BF0654">
      <w:pPr>
        <w:pStyle w:val="Quote"/>
      </w:pPr>
    </w:p>
    <w:p w14:paraId="1F013A85" w14:textId="77777777" w:rsidR="00FC5F21" w:rsidRDefault="00842FF3" w:rsidP="00BF0654">
      <w:pPr>
        <w:pStyle w:val="Quote"/>
      </w:pPr>
      <w:r>
        <w:t>If the pharmacies were encouraged to stay open in the supermarkets it would be easier to access medications/prescriptions outside working hours.</w:t>
      </w:r>
      <w:r w:rsidR="00FC5F21">
        <w:t>”</w:t>
      </w:r>
      <w:r w:rsidR="00C37AF9">
        <w:t xml:space="preserve"> </w:t>
      </w:r>
    </w:p>
    <w:p w14:paraId="3012FC12" w14:textId="493C07BA" w:rsidR="00C37AF9" w:rsidRDefault="00C37AF9" w:rsidP="00FC5F21">
      <w:pPr>
        <w:pStyle w:val="Attribution"/>
        <w:rPr>
          <w:rFonts w:ascii="Calibri" w:eastAsia="Times New Roman" w:hAnsi="Calibri" w:cs="Calibri"/>
          <w:color w:val="000000"/>
          <w:sz w:val="22"/>
          <w:lang w:eastAsia="en-GB"/>
        </w:rPr>
      </w:pPr>
      <w:r w:rsidRPr="00BF0654">
        <w:rPr>
          <w:lang w:eastAsia="en-GB"/>
        </w:rPr>
        <w:t>192104</w:t>
      </w:r>
      <w:r w:rsidRPr="00BF0654">
        <w:t>, April 2023</w:t>
      </w:r>
      <w:r w:rsidR="0000096A" w:rsidRPr="00BF0654">
        <w:t xml:space="preserve">, </w:t>
      </w:r>
      <w:proofErr w:type="gramStart"/>
      <w:r w:rsidR="0000096A" w:rsidRPr="00BF0654">
        <w:t>North West</w:t>
      </w:r>
      <w:proofErr w:type="gramEnd"/>
      <w:r w:rsidR="0000096A" w:rsidRPr="00BF0654">
        <w:t xml:space="preserve"> Surrey</w:t>
      </w:r>
      <w:r w:rsidR="00BF0654">
        <w:t>.</w:t>
      </w:r>
    </w:p>
    <w:p w14:paraId="1FA1AC2F" w14:textId="77777777" w:rsidR="00842FF3" w:rsidRDefault="00842FF3" w:rsidP="00842FF3"/>
    <w:p w14:paraId="4BEE7A58" w14:textId="4A4CE488" w:rsidR="00DA6227" w:rsidRDefault="00DA6227" w:rsidP="00DA6227">
      <w:pPr>
        <w:pStyle w:val="Heading2"/>
      </w:pPr>
      <w:bookmarkStart w:id="6" w:name="_Toc146727621"/>
      <w:r>
        <w:t>Neurodiversity</w:t>
      </w:r>
      <w:bookmarkEnd w:id="6"/>
    </w:p>
    <w:p w14:paraId="7C2D2393" w14:textId="09BA1F19" w:rsidR="00195118" w:rsidRDefault="001F53E1" w:rsidP="00195118">
      <w:r w:rsidRPr="001E1241">
        <w:t xml:space="preserve">Healthwatch Surrey continue to work with </w:t>
      </w:r>
      <w:r w:rsidR="0057093A" w:rsidRPr="001E1241">
        <w:t xml:space="preserve">partners across health and care to discuss our report on the </w:t>
      </w:r>
      <w:hyperlink r:id="rId15" w:history="1">
        <w:r w:rsidR="00DE6F27" w:rsidRPr="001E1241">
          <w:rPr>
            <w:rStyle w:val="Hyperlink"/>
          </w:rPr>
          <w:t>value of diagnosis for neurodiversity for children and young people</w:t>
        </w:r>
      </w:hyperlink>
      <w:r w:rsidR="00DE6F27" w:rsidRPr="001E1241">
        <w:t xml:space="preserve">. </w:t>
      </w:r>
      <w:r w:rsidR="00195118" w:rsidRPr="001E1241">
        <w:t xml:space="preserve">A </w:t>
      </w:r>
      <w:r w:rsidR="00370002">
        <w:t>S</w:t>
      </w:r>
      <w:r w:rsidR="00195118" w:rsidRPr="001E1241">
        <w:t>urrey resident</w:t>
      </w:r>
      <w:r w:rsidR="001E1241">
        <w:t xml:space="preserve"> shared their </w:t>
      </w:r>
      <w:r w:rsidR="00195118" w:rsidRPr="001E1241">
        <w:t>experience</w:t>
      </w:r>
      <w:r w:rsidR="001E1241">
        <w:t xml:space="preserve"> </w:t>
      </w:r>
      <w:r w:rsidR="001E1241" w:rsidRPr="001E1241">
        <w:t>of support for people with neurodiversity</w:t>
      </w:r>
      <w:r w:rsidR="00195118" w:rsidRPr="001E1241">
        <w:t xml:space="preserve"> through Healthwatch England</w:t>
      </w:r>
      <w:r w:rsidR="00323A21">
        <w:t>, highlighting the need for more awareness</w:t>
      </w:r>
      <w:r w:rsidR="00214353">
        <w:t xml:space="preserve"> </w:t>
      </w:r>
      <w:r w:rsidR="002215F5">
        <w:t>among primary care staff</w:t>
      </w:r>
      <w:r w:rsidR="00195118" w:rsidRPr="001E1241">
        <w:t>:</w:t>
      </w:r>
    </w:p>
    <w:p w14:paraId="2A0D04A8" w14:textId="77777777" w:rsidR="00B902FC" w:rsidRDefault="00B902FC" w:rsidP="00B46443"/>
    <w:p w14:paraId="7EACFA6F" w14:textId="1559EF62" w:rsidR="008E7EB9" w:rsidRDefault="00FC5F21" w:rsidP="00DA6227">
      <w:pPr>
        <w:pStyle w:val="Quote"/>
        <w:rPr>
          <w:lang w:eastAsia="en-GB"/>
        </w:rPr>
      </w:pPr>
      <w:r>
        <w:rPr>
          <w:lang w:eastAsia="en-GB"/>
        </w:rPr>
        <w:t>“</w:t>
      </w:r>
      <w:r w:rsidR="00524074" w:rsidRPr="00524074">
        <w:rPr>
          <w:lang w:eastAsia="en-GB"/>
        </w:rPr>
        <w:t xml:space="preserve">I've known I </w:t>
      </w:r>
      <w:r w:rsidR="00524074">
        <w:rPr>
          <w:lang w:eastAsia="en-GB"/>
        </w:rPr>
        <w:t>[have</w:t>
      </w:r>
      <w:r w:rsidR="008E7EB9">
        <w:rPr>
          <w:lang w:eastAsia="en-GB"/>
        </w:rPr>
        <w:t xml:space="preserve"> ADHD] </w:t>
      </w:r>
      <w:r w:rsidR="00524074" w:rsidRPr="00524074">
        <w:rPr>
          <w:lang w:eastAsia="en-GB"/>
        </w:rPr>
        <w:t xml:space="preserve">for many years before I decided it was time to get a formal diagnosis </w:t>
      </w:r>
      <w:proofErr w:type="gramStart"/>
      <w:r w:rsidR="00524074" w:rsidRPr="00524074">
        <w:rPr>
          <w:lang w:eastAsia="en-GB"/>
        </w:rPr>
        <w:t>in order to</w:t>
      </w:r>
      <w:proofErr w:type="gramEnd"/>
      <w:r w:rsidR="00524074" w:rsidRPr="00524074">
        <w:rPr>
          <w:lang w:eastAsia="en-GB"/>
        </w:rPr>
        <w:t xml:space="preserve"> protect myself as a student nurse and reassure my son that autism was perfectly normal. I asked my GP to refer me and was told "don't be so stupid, there's no such </w:t>
      </w:r>
      <w:r w:rsidR="008E7EB9">
        <w:rPr>
          <w:lang w:eastAsia="en-GB"/>
        </w:rPr>
        <w:t xml:space="preserve">thing </w:t>
      </w:r>
      <w:r w:rsidR="00524074" w:rsidRPr="00524074">
        <w:rPr>
          <w:lang w:eastAsia="en-GB"/>
        </w:rPr>
        <w:t>as adult autism" and "what was the point anyway?". I immediately made a formal complaint, supplied the practice with the NICE guidelines for adult refer</w:t>
      </w:r>
      <w:r w:rsidR="008E7EB9">
        <w:rPr>
          <w:lang w:eastAsia="en-GB"/>
        </w:rPr>
        <w:t>r</w:t>
      </w:r>
      <w:r w:rsidR="00524074" w:rsidRPr="00524074">
        <w:rPr>
          <w:lang w:eastAsia="en-GB"/>
        </w:rPr>
        <w:t xml:space="preserve">als. I received an insincere apology and was referred. The GP made excuses for their behaviour, claimed I had misinterpreted their </w:t>
      </w:r>
      <w:proofErr w:type="gramStart"/>
      <w:r w:rsidR="00524074" w:rsidRPr="00524074">
        <w:rPr>
          <w:lang w:eastAsia="en-GB"/>
        </w:rPr>
        <w:t>response</w:t>
      </w:r>
      <w:proofErr w:type="gramEnd"/>
      <w:r w:rsidR="00524074" w:rsidRPr="00524074">
        <w:rPr>
          <w:lang w:eastAsia="en-GB"/>
        </w:rPr>
        <w:t xml:space="preserve"> and my recollection was incorrect.</w:t>
      </w:r>
    </w:p>
    <w:p w14:paraId="7D7CBDAD" w14:textId="613678D4" w:rsidR="00FC5F21" w:rsidRDefault="00524074" w:rsidP="00DA6227">
      <w:pPr>
        <w:pStyle w:val="Quote"/>
        <w:rPr>
          <w:lang w:eastAsia="en-GB"/>
        </w:rPr>
      </w:pPr>
      <w:r w:rsidRPr="00524074">
        <w:rPr>
          <w:lang w:eastAsia="en-GB"/>
        </w:rPr>
        <w:br/>
        <w:t>The practice did respond quickly after receiving my discrimination complaint. Although autism awareness has increased, understanding has not and that needs to change. The change needs to be implemented using evidence from actual neurodivergent professionals/academics.</w:t>
      </w:r>
      <w:r w:rsidRPr="00524074">
        <w:rPr>
          <w:lang w:eastAsia="en-GB"/>
        </w:rPr>
        <w:br/>
      </w:r>
      <w:r w:rsidRPr="00524074">
        <w:rPr>
          <w:lang w:eastAsia="en-GB"/>
        </w:rPr>
        <w:br/>
        <w:t xml:space="preserve">This relates to my local GP </w:t>
      </w:r>
      <w:proofErr w:type="gramStart"/>
      <w:r w:rsidRPr="00524074">
        <w:rPr>
          <w:lang w:eastAsia="en-GB"/>
        </w:rPr>
        <w:t>service</w:t>
      </w:r>
      <w:proofErr w:type="gramEnd"/>
      <w:r w:rsidRPr="00524074">
        <w:rPr>
          <w:lang w:eastAsia="en-GB"/>
        </w:rPr>
        <w:t xml:space="preserve"> but the problem is systemic in health and social care. Even those practitioners who think they're getting it right, for the most part, get it wrong. The patronisation and lack of self</w:t>
      </w:r>
      <w:r w:rsidR="00DA6227">
        <w:rPr>
          <w:lang w:eastAsia="en-GB"/>
        </w:rPr>
        <w:t>-</w:t>
      </w:r>
      <w:r w:rsidRPr="00524074">
        <w:rPr>
          <w:lang w:eastAsia="en-GB"/>
        </w:rPr>
        <w:t>awareness (unconscious discrimination is still discrimination) demonstrated by professionals is as excruciating to bear as it is shocking.</w:t>
      </w:r>
      <w:r w:rsidR="00FC5F21">
        <w:rPr>
          <w:lang w:eastAsia="en-GB"/>
        </w:rPr>
        <w:t>”</w:t>
      </w:r>
      <w:r w:rsidR="00DA6227">
        <w:rPr>
          <w:lang w:eastAsia="en-GB"/>
        </w:rPr>
        <w:t xml:space="preserve"> </w:t>
      </w:r>
    </w:p>
    <w:p w14:paraId="409ADAC2" w14:textId="36412D89" w:rsidR="00524074" w:rsidRPr="00524074" w:rsidRDefault="00524074" w:rsidP="00FC5F21">
      <w:pPr>
        <w:pStyle w:val="Attribution"/>
        <w:rPr>
          <w:lang w:eastAsia="en-GB"/>
        </w:rPr>
      </w:pPr>
      <w:r w:rsidRPr="00524074">
        <w:rPr>
          <w:lang w:eastAsia="en-GB"/>
        </w:rPr>
        <w:t>191993 May 2023</w:t>
      </w:r>
      <w:r w:rsidR="00DA6227" w:rsidRPr="00DA6227">
        <w:rPr>
          <w:lang w:eastAsia="en-GB"/>
        </w:rPr>
        <w:t xml:space="preserve">, </w:t>
      </w:r>
      <w:r w:rsidR="00DA6227" w:rsidRPr="00524074">
        <w:rPr>
          <w:lang w:eastAsia="en-GB"/>
        </w:rPr>
        <w:t xml:space="preserve">Madeira Medical </w:t>
      </w:r>
      <w:r w:rsidR="00DA6227" w:rsidRPr="00DA6227">
        <w:rPr>
          <w:lang w:eastAsia="en-GB"/>
        </w:rPr>
        <w:t>P</w:t>
      </w:r>
      <w:r w:rsidR="00DA6227" w:rsidRPr="00524074">
        <w:rPr>
          <w:lang w:eastAsia="en-GB"/>
        </w:rPr>
        <w:t>ractice</w:t>
      </w:r>
    </w:p>
    <w:p w14:paraId="1AB93337" w14:textId="77777777" w:rsidR="00B46443" w:rsidRPr="004A7786" w:rsidRDefault="00B46443" w:rsidP="00B46443"/>
    <w:p w14:paraId="091B7E7E" w14:textId="77777777" w:rsidR="003F192C" w:rsidRDefault="0048547D" w:rsidP="0048547D">
      <w:pPr>
        <w:pStyle w:val="Heading1"/>
      </w:pPr>
      <w:bookmarkStart w:id="7" w:name="_Toc146727622"/>
      <w:r>
        <w:t>Surrey Downs</w:t>
      </w:r>
      <w:bookmarkEnd w:id="7"/>
    </w:p>
    <w:p w14:paraId="7ED056D3" w14:textId="77777777" w:rsidR="0046633D" w:rsidRDefault="0046633D" w:rsidP="005A44E2">
      <w:pPr>
        <w:pStyle w:val="Heading2"/>
      </w:pPr>
      <w:bookmarkStart w:id="8" w:name="_Toc146727623"/>
      <w:r>
        <w:t>Praise and positive experiences</w:t>
      </w:r>
      <w:bookmarkEnd w:id="8"/>
    </w:p>
    <w:p w14:paraId="199FDF8E" w14:textId="77777777" w:rsidR="0046633D" w:rsidRDefault="0046633D" w:rsidP="0046633D">
      <w:r>
        <w:t>People often tell us when they’ve been pleased with the support they’ve received:</w:t>
      </w:r>
    </w:p>
    <w:p w14:paraId="607E53FA" w14:textId="77777777" w:rsidR="0046633D" w:rsidRDefault="0046633D" w:rsidP="0046633D"/>
    <w:p w14:paraId="6D53AE2F" w14:textId="77777777" w:rsidR="00FC5F21" w:rsidRDefault="00FC5F21" w:rsidP="0050123A">
      <w:pPr>
        <w:pStyle w:val="Quote"/>
        <w:rPr>
          <w:lang w:eastAsia="en-GB"/>
        </w:rPr>
      </w:pPr>
      <w:r>
        <w:rPr>
          <w:lang w:eastAsia="en-GB"/>
        </w:rPr>
        <w:t>“</w:t>
      </w:r>
      <w:r w:rsidR="003400D9" w:rsidRPr="003400D9">
        <w:rPr>
          <w:lang w:eastAsia="en-GB"/>
        </w:rPr>
        <w:t>I'm happy with my care overall, I have used multiple services. I think my GP practice</w:t>
      </w:r>
      <w:r>
        <w:rPr>
          <w:lang w:eastAsia="en-GB"/>
        </w:rPr>
        <w:t>,</w:t>
      </w:r>
      <w:r w:rsidR="003400D9" w:rsidRPr="003400D9">
        <w:rPr>
          <w:lang w:eastAsia="en-GB"/>
        </w:rPr>
        <w:t xml:space="preserve"> </w:t>
      </w:r>
      <w:proofErr w:type="spellStart"/>
      <w:r w:rsidR="003400D9" w:rsidRPr="003400D9">
        <w:rPr>
          <w:lang w:eastAsia="en-GB"/>
        </w:rPr>
        <w:t>Medwyn</w:t>
      </w:r>
      <w:proofErr w:type="spellEnd"/>
      <w:r w:rsidR="003400D9" w:rsidRPr="003400D9">
        <w:rPr>
          <w:lang w:eastAsia="en-GB"/>
        </w:rPr>
        <w:t xml:space="preserve"> Surgery</w:t>
      </w:r>
      <w:r>
        <w:rPr>
          <w:lang w:eastAsia="en-GB"/>
        </w:rPr>
        <w:t>,</w:t>
      </w:r>
      <w:r w:rsidR="003400D9" w:rsidRPr="003400D9">
        <w:rPr>
          <w:lang w:eastAsia="en-GB"/>
        </w:rPr>
        <w:t xml:space="preserve"> is </w:t>
      </w:r>
      <w:proofErr w:type="gramStart"/>
      <w:r w:rsidR="003400D9" w:rsidRPr="003400D9">
        <w:rPr>
          <w:lang w:eastAsia="en-GB"/>
        </w:rPr>
        <w:t>really good</w:t>
      </w:r>
      <w:proofErr w:type="gramEnd"/>
      <w:r w:rsidR="003400D9" w:rsidRPr="003400D9">
        <w:rPr>
          <w:lang w:eastAsia="en-GB"/>
        </w:rPr>
        <w:t xml:space="preserve">. You can email </w:t>
      </w:r>
      <w:proofErr w:type="gramStart"/>
      <w:r w:rsidR="003400D9" w:rsidRPr="003400D9">
        <w:rPr>
          <w:lang w:eastAsia="en-GB"/>
        </w:rPr>
        <w:t>in</w:t>
      </w:r>
      <w:proofErr w:type="gramEnd"/>
      <w:r w:rsidR="003400D9" w:rsidRPr="003400D9">
        <w:rPr>
          <w:lang w:eastAsia="en-GB"/>
        </w:rPr>
        <w:t xml:space="preserve"> and they respond quickly - you can get an appointment the same day/ next day. I have now </w:t>
      </w:r>
      <w:r w:rsidR="003400D9" w:rsidRPr="003400D9">
        <w:rPr>
          <w:lang w:eastAsia="en-GB"/>
        </w:rPr>
        <w:lastRenderedPageBreak/>
        <w:t xml:space="preserve">been given a designated </w:t>
      </w:r>
      <w:proofErr w:type="gramStart"/>
      <w:r w:rsidR="003400D9" w:rsidRPr="003400D9">
        <w:rPr>
          <w:lang w:eastAsia="en-GB"/>
        </w:rPr>
        <w:t>GP,</w:t>
      </w:r>
      <w:proofErr w:type="gramEnd"/>
      <w:r w:rsidR="003400D9" w:rsidRPr="003400D9">
        <w:rPr>
          <w:lang w:eastAsia="en-GB"/>
        </w:rPr>
        <w:t xml:space="preserve"> they do this for the patients over 70 after the </w:t>
      </w:r>
      <w:proofErr w:type="spellStart"/>
      <w:r w:rsidR="003400D9" w:rsidRPr="003400D9">
        <w:rPr>
          <w:lang w:eastAsia="en-GB"/>
        </w:rPr>
        <w:t>check up</w:t>
      </w:r>
      <w:proofErr w:type="spellEnd"/>
      <w:r w:rsidR="003400D9" w:rsidRPr="003400D9">
        <w:rPr>
          <w:lang w:eastAsia="en-GB"/>
        </w:rPr>
        <w:t xml:space="preserve"> when you get to 70 at </w:t>
      </w:r>
      <w:proofErr w:type="spellStart"/>
      <w:r w:rsidR="003400D9" w:rsidRPr="003400D9">
        <w:rPr>
          <w:lang w:eastAsia="en-GB"/>
        </w:rPr>
        <w:t>Medwyn</w:t>
      </w:r>
      <w:proofErr w:type="spellEnd"/>
      <w:r w:rsidR="003400D9" w:rsidRPr="003400D9">
        <w:rPr>
          <w:lang w:eastAsia="en-GB"/>
        </w:rPr>
        <w:t xml:space="preserve">. It has worked really </w:t>
      </w:r>
      <w:proofErr w:type="gramStart"/>
      <w:r w:rsidR="003400D9" w:rsidRPr="003400D9">
        <w:rPr>
          <w:lang w:eastAsia="en-GB"/>
        </w:rPr>
        <w:t>well</w:t>
      </w:r>
      <w:proofErr w:type="gramEnd"/>
      <w:r w:rsidR="003400D9" w:rsidRPr="003400D9">
        <w:rPr>
          <w:lang w:eastAsia="en-GB"/>
        </w:rPr>
        <w:t xml:space="preserve"> and I think that emailing has been a good way for me to communicate.</w:t>
      </w:r>
      <w:r>
        <w:rPr>
          <w:lang w:eastAsia="en-GB"/>
        </w:rPr>
        <w:t>”</w:t>
      </w:r>
      <w:r w:rsidR="003400D9" w:rsidRPr="003400D9">
        <w:rPr>
          <w:lang w:eastAsia="en-GB"/>
        </w:rPr>
        <w:t xml:space="preserve"> </w:t>
      </w:r>
    </w:p>
    <w:p w14:paraId="11C1F810" w14:textId="4F6B9583" w:rsidR="00AA5E03" w:rsidRDefault="00BF4B62" w:rsidP="00FC5F21">
      <w:pPr>
        <w:pStyle w:val="Attribution"/>
        <w:rPr>
          <w:lang w:eastAsia="en-GB"/>
        </w:rPr>
      </w:pPr>
      <w:r w:rsidRPr="003400D9">
        <w:rPr>
          <w:lang w:eastAsia="en-GB"/>
        </w:rPr>
        <w:t>190401 April 2023</w:t>
      </w:r>
      <w:r w:rsidRPr="0050123A">
        <w:rPr>
          <w:lang w:eastAsia="en-GB"/>
        </w:rPr>
        <w:t xml:space="preserve">, </w:t>
      </w:r>
      <w:proofErr w:type="spellStart"/>
      <w:r w:rsidRPr="0050123A">
        <w:rPr>
          <w:lang w:eastAsia="en-GB"/>
        </w:rPr>
        <w:t>Medwyn</w:t>
      </w:r>
      <w:proofErr w:type="spellEnd"/>
      <w:r w:rsidRPr="0050123A">
        <w:rPr>
          <w:lang w:eastAsia="en-GB"/>
        </w:rPr>
        <w:t xml:space="preserve"> Surgery</w:t>
      </w:r>
    </w:p>
    <w:p w14:paraId="324C3B7B" w14:textId="77777777" w:rsidR="005A1738" w:rsidRDefault="005A1738" w:rsidP="005A1738">
      <w:pPr>
        <w:rPr>
          <w:lang w:eastAsia="en-GB"/>
        </w:rPr>
      </w:pPr>
    </w:p>
    <w:p w14:paraId="69217D07" w14:textId="7EF8A26E" w:rsidR="00026CE0" w:rsidRPr="00757929" w:rsidRDefault="00026CE0" w:rsidP="005A1738">
      <w:pPr>
        <w:rPr>
          <w:lang w:eastAsia="en-GB"/>
        </w:rPr>
      </w:pPr>
      <w:r w:rsidRPr="00757929">
        <w:rPr>
          <w:lang w:eastAsia="en-GB"/>
        </w:rPr>
        <w:t xml:space="preserve">A Surrey Downs residents shared </w:t>
      </w:r>
      <w:r w:rsidR="00B207F7" w:rsidRPr="00757929">
        <w:rPr>
          <w:lang w:eastAsia="en-GB"/>
        </w:rPr>
        <w:t>their</w:t>
      </w:r>
      <w:r w:rsidR="000E1B46" w:rsidRPr="00757929">
        <w:rPr>
          <w:lang w:eastAsia="en-GB"/>
        </w:rPr>
        <w:t xml:space="preserve"> positive</w:t>
      </w:r>
      <w:r w:rsidR="00B207F7" w:rsidRPr="00757929">
        <w:rPr>
          <w:lang w:eastAsia="en-GB"/>
        </w:rPr>
        <w:t xml:space="preserve"> experience of being signposted to emergency care by their GP practice</w:t>
      </w:r>
      <w:r w:rsidR="000E1B46" w:rsidRPr="00757929">
        <w:rPr>
          <w:lang w:eastAsia="en-GB"/>
        </w:rPr>
        <w:t>:</w:t>
      </w:r>
    </w:p>
    <w:p w14:paraId="0C7A93BE" w14:textId="77777777" w:rsidR="00026CE0" w:rsidRPr="00757929" w:rsidRDefault="00026CE0" w:rsidP="005A1738">
      <w:pPr>
        <w:rPr>
          <w:lang w:eastAsia="en-GB"/>
        </w:rPr>
      </w:pPr>
    </w:p>
    <w:p w14:paraId="16D9F9A8" w14:textId="08E3C74C" w:rsidR="00FC5F21" w:rsidRDefault="00FC5F21" w:rsidP="00AA5057">
      <w:pPr>
        <w:pStyle w:val="Quote"/>
        <w:rPr>
          <w:rFonts w:ascii="Calibri" w:eastAsia="Times New Roman" w:hAnsi="Calibri" w:cs="Calibri"/>
          <w:color w:val="000000"/>
          <w:sz w:val="22"/>
          <w:lang w:eastAsia="en-GB"/>
        </w:rPr>
      </w:pPr>
      <w:r>
        <w:rPr>
          <w:rStyle w:val="QuoteChar"/>
          <w:lang w:eastAsia="en-GB"/>
        </w:rPr>
        <w:t>“</w:t>
      </w:r>
      <w:r w:rsidR="00012C1C" w:rsidRPr="00757929">
        <w:rPr>
          <w:rStyle w:val="QuoteChar"/>
          <w:lang w:eastAsia="en-GB"/>
        </w:rPr>
        <w:t>I</w:t>
      </w:r>
      <w:r w:rsidR="005A1738" w:rsidRPr="00757929">
        <w:rPr>
          <w:rStyle w:val="QuoteChar"/>
          <w:lang w:eastAsia="en-GB"/>
        </w:rPr>
        <w:t xml:space="preserve"> contact</w:t>
      </w:r>
      <w:r w:rsidR="00012C1C" w:rsidRPr="00757929">
        <w:rPr>
          <w:rStyle w:val="QuoteChar"/>
          <w:lang w:eastAsia="en-GB"/>
        </w:rPr>
        <w:t>ed</w:t>
      </w:r>
      <w:r w:rsidR="005A1738" w:rsidRPr="00757929">
        <w:rPr>
          <w:rStyle w:val="QuoteChar"/>
          <w:lang w:eastAsia="en-GB"/>
        </w:rPr>
        <w:t xml:space="preserve"> my </w:t>
      </w:r>
      <w:r w:rsidR="00370002">
        <w:rPr>
          <w:rStyle w:val="QuoteChar"/>
          <w:lang w:eastAsia="en-GB"/>
        </w:rPr>
        <w:t xml:space="preserve">practice </w:t>
      </w:r>
      <w:r w:rsidR="005A1738" w:rsidRPr="00757929">
        <w:rPr>
          <w:rStyle w:val="QuoteChar"/>
          <w:lang w:eastAsia="en-GB"/>
        </w:rPr>
        <w:t>over the phone and had a text message back</w:t>
      </w:r>
      <w:r w:rsidR="00012C1C" w:rsidRPr="00757929">
        <w:rPr>
          <w:rStyle w:val="QuoteChar"/>
          <w:lang w:eastAsia="en-GB"/>
        </w:rPr>
        <w:t xml:space="preserve"> </w:t>
      </w:r>
      <w:r w:rsidR="00087CCF" w:rsidRPr="00757929">
        <w:rPr>
          <w:rStyle w:val="QuoteChar"/>
          <w:lang w:eastAsia="en-GB"/>
        </w:rPr>
        <w:t>[offering me an appointment the following morning]</w:t>
      </w:r>
      <w:r w:rsidR="005A1738" w:rsidRPr="00757929">
        <w:rPr>
          <w:rStyle w:val="QuoteChar"/>
          <w:lang w:eastAsia="en-GB"/>
        </w:rPr>
        <w:t xml:space="preserve">. </w:t>
      </w:r>
      <w:r w:rsidR="00087CCF" w:rsidRPr="00757929">
        <w:rPr>
          <w:rStyle w:val="QuoteChar"/>
          <w:lang w:eastAsia="en-GB"/>
        </w:rPr>
        <w:t>I s</w:t>
      </w:r>
      <w:r w:rsidR="005A1738" w:rsidRPr="00757929">
        <w:rPr>
          <w:rStyle w:val="QuoteChar"/>
          <w:lang w:eastAsia="en-GB"/>
        </w:rPr>
        <w:t>aw my doctor and she said go straight to A&amp;E. Very</w:t>
      </w:r>
      <w:r w:rsidR="00AA5057" w:rsidRPr="00757929">
        <w:rPr>
          <w:rStyle w:val="QuoteChar"/>
          <w:lang w:eastAsia="en-GB"/>
        </w:rPr>
        <w:t>,</w:t>
      </w:r>
      <w:r w:rsidR="005A1738" w:rsidRPr="00757929">
        <w:rPr>
          <w:rStyle w:val="QuoteChar"/>
          <w:lang w:eastAsia="en-GB"/>
        </w:rPr>
        <w:t xml:space="preserve"> very happy for the response that I received at the </w:t>
      </w:r>
      <w:r w:rsidR="004F5035" w:rsidRPr="00757929">
        <w:rPr>
          <w:rStyle w:val="QuoteChar"/>
          <w:lang w:eastAsia="en-GB"/>
        </w:rPr>
        <w:t>[GP practice]</w:t>
      </w:r>
      <w:r w:rsidR="005A1738" w:rsidRPr="00757929">
        <w:rPr>
          <w:rStyle w:val="QuoteChar"/>
          <w:lang w:eastAsia="en-GB"/>
        </w:rPr>
        <w:t>. Went to A&amp;E and arrived about 1.30</w:t>
      </w:r>
      <w:r w:rsidR="00E9788F">
        <w:rPr>
          <w:rStyle w:val="QuoteChar"/>
          <w:lang w:eastAsia="en-GB"/>
        </w:rPr>
        <w:t>p</w:t>
      </w:r>
      <w:r w:rsidR="005A1738" w:rsidRPr="00757929">
        <w:rPr>
          <w:rStyle w:val="QuoteChar"/>
          <w:lang w:eastAsia="en-GB"/>
        </w:rPr>
        <w:t>m got seen within 10</w:t>
      </w:r>
      <w:r w:rsidR="00E9788F">
        <w:rPr>
          <w:rStyle w:val="QuoteChar"/>
          <w:lang w:eastAsia="en-GB"/>
        </w:rPr>
        <w:t xml:space="preserve"> </w:t>
      </w:r>
      <w:r w:rsidR="005A1738" w:rsidRPr="00757929">
        <w:rPr>
          <w:rStyle w:val="QuoteChar"/>
          <w:lang w:eastAsia="en-GB"/>
        </w:rPr>
        <w:t xml:space="preserve">minutes by the triage nurse. Had </w:t>
      </w:r>
      <w:r w:rsidR="00593DBA">
        <w:rPr>
          <w:rStyle w:val="QuoteChar"/>
          <w:lang w:eastAsia="en-GB"/>
        </w:rPr>
        <w:t>X</w:t>
      </w:r>
      <w:r w:rsidR="005A1738" w:rsidRPr="00757929">
        <w:rPr>
          <w:rStyle w:val="QuoteChar"/>
          <w:lang w:eastAsia="en-GB"/>
        </w:rPr>
        <w:t xml:space="preserve">-rays done, given 3 more lots of pain relief and discharged at about </w:t>
      </w:r>
      <w:r w:rsidR="00593DBA">
        <w:rPr>
          <w:rStyle w:val="QuoteChar"/>
          <w:lang w:eastAsia="en-GB"/>
        </w:rPr>
        <w:t>8</w:t>
      </w:r>
      <w:r w:rsidR="005A1738" w:rsidRPr="00757929">
        <w:rPr>
          <w:rStyle w:val="QuoteChar"/>
          <w:lang w:eastAsia="en-GB"/>
        </w:rPr>
        <w:t>.15</w:t>
      </w:r>
      <w:r w:rsidR="00593DBA">
        <w:rPr>
          <w:rStyle w:val="QuoteChar"/>
          <w:lang w:eastAsia="en-GB"/>
        </w:rPr>
        <w:t>pm</w:t>
      </w:r>
      <w:r w:rsidR="005A1738" w:rsidRPr="00757929">
        <w:rPr>
          <w:rStyle w:val="QuoteChar"/>
          <w:lang w:eastAsia="en-GB"/>
        </w:rPr>
        <w:t>. Got told if no improvement</w:t>
      </w:r>
      <w:r w:rsidR="00AA5057" w:rsidRPr="00757929">
        <w:rPr>
          <w:rStyle w:val="QuoteChar"/>
        </w:rPr>
        <w:t>, [then I should]</w:t>
      </w:r>
      <w:r w:rsidR="005A1738" w:rsidRPr="00757929">
        <w:rPr>
          <w:rStyle w:val="QuoteChar"/>
          <w:lang w:eastAsia="en-GB"/>
        </w:rPr>
        <w:t xml:space="preserve"> return</w:t>
      </w:r>
      <w:r>
        <w:rPr>
          <w:rStyle w:val="QuoteChar"/>
        </w:rPr>
        <w:t>.”</w:t>
      </w:r>
    </w:p>
    <w:p w14:paraId="4C34F17A" w14:textId="32483304" w:rsidR="005A1738" w:rsidRPr="005A1738" w:rsidRDefault="005A1738" w:rsidP="00FC5F21">
      <w:pPr>
        <w:pStyle w:val="Attribution"/>
        <w:rPr>
          <w:rFonts w:ascii="Calibri" w:eastAsia="Times New Roman" w:hAnsi="Calibri" w:cs="Calibri"/>
          <w:color w:val="000000"/>
          <w:sz w:val="22"/>
          <w:lang w:eastAsia="en-GB"/>
        </w:rPr>
      </w:pPr>
      <w:r w:rsidRPr="00757929">
        <w:t>188677</w:t>
      </w:r>
      <w:r w:rsidR="00A65378" w:rsidRPr="00757929">
        <w:t>,</w:t>
      </w:r>
      <w:r w:rsidRPr="00757929">
        <w:t xml:space="preserve"> March 2023, Ashlea Medical Practice</w:t>
      </w:r>
      <w:r w:rsidR="00AA5057" w:rsidRPr="00757929">
        <w:t>.</w:t>
      </w:r>
    </w:p>
    <w:p w14:paraId="624CFBBB" w14:textId="77777777" w:rsidR="005A1738" w:rsidRPr="005A1738" w:rsidRDefault="005A1738" w:rsidP="005A1738">
      <w:pPr>
        <w:rPr>
          <w:lang w:eastAsia="en-GB"/>
        </w:rPr>
      </w:pPr>
    </w:p>
    <w:p w14:paraId="17CAE8E4" w14:textId="05FE1588" w:rsidR="00C31CBC" w:rsidRDefault="00C31CBC" w:rsidP="00C31CBC">
      <w:pPr>
        <w:pStyle w:val="Heading2"/>
        <w:rPr>
          <w:lang w:eastAsia="en-GB"/>
        </w:rPr>
      </w:pPr>
      <w:bookmarkStart w:id="9" w:name="_Toc146727624"/>
      <w:r>
        <w:rPr>
          <w:lang w:eastAsia="en-GB"/>
        </w:rPr>
        <w:t xml:space="preserve">Communicating </w:t>
      </w:r>
      <w:r w:rsidR="007375CE">
        <w:rPr>
          <w:lang w:eastAsia="en-GB"/>
        </w:rPr>
        <w:t>with patients</w:t>
      </w:r>
      <w:bookmarkEnd w:id="9"/>
    </w:p>
    <w:p w14:paraId="1D5811C5" w14:textId="20BE656C" w:rsidR="009905B6" w:rsidRDefault="008A02C1" w:rsidP="007375CE">
      <w:pPr>
        <w:rPr>
          <w:lang w:eastAsia="en-GB"/>
        </w:rPr>
      </w:pPr>
      <w:r>
        <w:rPr>
          <w:lang w:eastAsia="en-GB"/>
        </w:rPr>
        <w:t>Residents have shared mixed messages they received about how to contact their practice</w:t>
      </w:r>
      <w:r w:rsidR="003647E7">
        <w:rPr>
          <w:lang w:eastAsia="en-GB"/>
        </w:rPr>
        <w:t>:</w:t>
      </w:r>
    </w:p>
    <w:p w14:paraId="6100EA9D" w14:textId="77777777" w:rsidR="003647E7" w:rsidRDefault="003647E7" w:rsidP="007375CE">
      <w:pPr>
        <w:rPr>
          <w:lang w:eastAsia="en-GB"/>
        </w:rPr>
      </w:pPr>
    </w:p>
    <w:p w14:paraId="3DA7C400" w14:textId="77777777" w:rsidR="00FC5F21" w:rsidRDefault="00FC5F21" w:rsidP="007375CE">
      <w:pPr>
        <w:pStyle w:val="Quote"/>
        <w:rPr>
          <w:lang w:eastAsia="en-GB"/>
        </w:rPr>
      </w:pPr>
      <w:r>
        <w:rPr>
          <w:lang w:eastAsia="en-GB"/>
        </w:rPr>
        <w:t>“</w:t>
      </w:r>
      <w:r w:rsidR="007375CE" w:rsidRPr="007375CE">
        <w:rPr>
          <w:lang w:eastAsia="en-GB"/>
        </w:rPr>
        <w:t xml:space="preserve">I am with </w:t>
      </w:r>
      <w:proofErr w:type="spellStart"/>
      <w:r w:rsidR="007375CE" w:rsidRPr="007375CE">
        <w:rPr>
          <w:lang w:eastAsia="en-GB"/>
        </w:rPr>
        <w:t>Glenlyn</w:t>
      </w:r>
      <w:proofErr w:type="spellEnd"/>
      <w:r w:rsidR="007375CE">
        <w:rPr>
          <w:lang w:eastAsia="en-GB"/>
        </w:rPr>
        <w:t>, who have</w:t>
      </w:r>
      <w:r w:rsidR="007375CE" w:rsidRPr="007375CE">
        <w:rPr>
          <w:lang w:eastAsia="en-GB"/>
        </w:rPr>
        <w:t xml:space="preserve"> been notoriously bad for their phone system.</w:t>
      </w:r>
      <w:r w:rsidR="007375CE">
        <w:rPr>
          <w:lang w:eastAsia="en-GB"/>
        </w:rPr>
        <w:t xml:space="preserve"> </w:t>
      </w:r>
      <w:r w:rsidR="007375CE" w:rsidRPr="007375CE">
        <w:rPr>
          <w:lang w:eastAsia="en-GB"/>
        </w:rPr>
        <w:t>I got a text recently from them saying there will now be a 7 min limit wait on the phone.</w:t>
      </w:r>
      <w:r w:rsidR="007375CE" w:rsidRPr="007375CE">
        <w:rPr>
          <w:lang w:eastAsia="en-GB"/>
        </w:rPr>
        <w:br/>
      </w:r>
      <w:r w:rsidR="007375CE" w:rsidRPr="007375CE">
        <w:rPr>
          <w:lang w:eastAsia="en-GB"/>
        </w:rPr>
        <w:br/>
        <w:t>It was unclear if they have recruited more staff or how this will work.</w:t>
      </w:r>
      <w:r>
        <w:rPr>
          <w:lang w:eastAsia="en-GB"/>
        </w:rPr>
        <w:t>”</w:t>
      </w:r>
      <w:r w:rsidR="007375CE">
        <w:rPr>
          <w:lang w:eastAsia="en-GB"/>
        </w:rPr>
        <w:t xml:space="preserve"> </w:t>
      </w:r>
    </w:p>
    <w:p w14:paraId="05384F22" w14:textId="05E1AC9D" w:rsidR="007375CE" w:rsidRPr="007375CE" w:rsidRDefault="007375CE" w:rsidP="00FC5F21">
      <w:pPr>
        <w:pStyle w:val="Attribution"/>
        <w:rPr>
          <w:lang w:eastAsia="en-GB"/>
        </w:rPr>
      </w:pPr>
      <w:r w:rsidRPr="007375CE">
        <w:rPr>
          <w:lang w:eastAsia="en-GB"/>
        </w:rPr>
        <w:t>189881</w:t>
      </w:r>
      <w:r w:rsidR="0074763D">
        <w:rPr>
          <w:lang w:eastAsia="en-GB"/>
        </w:rPr>
        <w:t>,</w:t>
      </w:r>
      <w:r w:rsidRPr="007375CE">
        <w:rPr>
          <w:lang w:eastAsia="en-GB"/>
        </w:rPr>
        <w:t xml:space="preserve"> April 2023, </w:t>
      </w:r>
      <w:proofErr w:type="spellStart"/>
      <w:r w:rsidRPr="007375CE">
        <w:rPr>
          <w:lang w:eastAsia="en-GB"/>
        </w:rPr>
        <w:t>Glenlyn</w:t>
      </w:r>
      <w:proofErr w:type="spellEnd"/>
      <w:r w:rsidRPr="007375CE">
        <w:rPr>
          <w:lang w:eastAsia="en-GB"/>
        </w:rPr>
        <w:t xml:space="preserve"> Surgery</w:t>
      </w:r>
    </w:p>
    <w:p w14:paraId="6634DAE7" w14:textId="77777777" w:rsidR="00C31CBC" w:rsidRDefault="00C31CBC" w:rsidP="00E129ED">
      <w:pPr>
        <w:rPr>
          <w:lang w:eastAsia="en-GB"/>
        </w:rPr>
      </w:pPr>
    </w:p>
    <w:p w14:paraId="7EA0F293" w14:textId="4E86B871" w:rsidR="00E129ED" w:rsidRPr="00E129ED" w:rsidRDefault="00E129ED" w:rsidP="00E129ED">
      <w:pPr>
        <w:pStyle w:val="Heading2"/>
        <w:rPr>
          <w:lang w:eastAsia="en-GB"/>
        </w:rPr>
      </w:pPr>
      <w:bookmarkStart w:id="10" w:name="_Toc146727625"/>
      <w:r>
        <w:rPr>
          <w:lang w:eastAsia="en-GB"/>
        </w:rPr>
        <w:t xml:space="preserve">Referrals and waiting </w:t>
      </w:r>
      <w:r w:rsidR="004F5583">
        <w:rPr>
          <w:lang w:eastAsia="en-GB"/>
        </w:rPr>
        <w:t xml:space="preserve">for </w:t>
      </w:r>
      <w:proofErr w:type="gramStart"/>
      <w:r w:rsidR="004F5583">
        <w:rPr>
          <w:lang w:eastAsia="en-GB"/>
        </w:rPr>
        <w:t>treatment</w:t>
      </w:r>
      <w:bookmarkEnd w:id="10"/>
      <w:proofErr w:type="gramEnd"/>
    </w:p>
    <w:p w14:paraId="5D935430" w14:textId="3B820E6C" w:rsidR="00AA5E03" w:rsidRPr="004F5583" w:rsidRDefault="00E4756C" w:rsidP="00275102">
      <w:pPr>
        <w:pStyle w:val="Quote"/>
        <w:ind w:left="0"/>
        <w:rPr>
          <w:color w:val="000000" w:themeColor="text1"/>
          <w:lang w:eastAsia="en-GB"/>
        </w:rPr>
      </w:pPr>
      <w:r w:rsidRPr="004F5583">
        <w:rPr>
          <w:color w:val="000000" w:themeColor="text1"/>
          <w:lang w:eastAsia="en-GB"/>
        </w:rPr>
        <w:t>Residents share frustrations about</w:t>
      </w:r>
      <w:r w:rsidR="00AC06E0" w:rsidRPr="004F5583">
        <w:rPr>
          <w:color w:val="000000" w:themeColor="text1"/>
          <w:lang w:eastAsia="en-GB"/>
        </w:rPr>
        <w:t xml:space="preserve"> a lack of</w:t>
      </w:r>
      <w:r w:rsidRPr="004F5583">
        <w:rPr>
          <w:color w:val="000000" w:themeColor="text1"/>
          <w:lang w:eastAsia="en-GB"/>
        </w:rPr>
        <w:t xml:space="preserve"> information following referrals </w:t>
      </w:r>
      <w:r w:rsidR="00AC06E0" w:rsidRPr="004F5583">
        <w:rPr>
          <w:color w:val="000000" w:themeColor="text1"/>
          <w:lang w:eastAsia="en-GB"/>
        </w:rPr>
        <w:t xml:space="preserve">to other services. </w:t>
      </w:r>
      <w:r w:rsidR="00C30C2D" w:rsidRPr="004F5583">
        <w:rPr>
          <w:color w:val="000000" w:themeColor="text1"/>
          <w:lang w:eastAsia="en-GB"/>
        </w:rPr>
        <w:t xml:space="preserve">Some people are choosing private options rather than waiting and would perhaps benefit from clearer information about </w:t>
      </w:r>
      <w:r w:rsidR="004F5583" w:rsidRPr="004F5583">
        <w:rPr>
          <w:color w:val="000000" w:themeColor="text1"/>
          <w:lang w:eastAsia="en-GB"/>
        </w:rPr>
        <w:t>referral processes:</w:t>
      </w:r>
    </w:p>
    <w:p w14:paraId="04E0C69E" w14:textId="77777777" w:rsidR="00275102" w:rsidRPr="00275102" w:rsidRDefault="00275102" w:rsidP="00275102">
      <w:pPr>
        <w:rPr>
          <w:lang w:eastAsia="en-GB"/>
        </w:rPr>
      </w:pPr>
    </w:p>
    <w:p w14:paraId="31082258" w14:textId="2C589D63" w:rsidR="00FC5F21" w:rsidRDefault="00FC5F21" w:rsidP="00AA0B9C">
      <w:pPr>
        <w:pStyle w:val="Quote"/>
        <w:rPr>
          <w:lang w:eastAsia="en-GB"/>
        </w:rPr>
      </w:pPr>
      <w:r>
        <w:rPr>
          <w:lang w:eastAsia="en-GB"/>
        </w:rPr>
        <w:lastRenderedPageBreak/>
        <w:t>“</w:t>
      </w:r>
      <w:r w:rsidR="00A7324C" w:rsidRPr="004F5583">
        <w:rPr>
          <w:lang w:eastAsia="en-GB"/>
        </w:rPr>
        <w:t xml:space="preserve">I needed knee surgery in 2019 but it was cancelled and never rearranged due to covid. Letters from East Surrey were confusing – I had an appointment in </w:t>
      </w:r>
      <w:proofErr w:type="gramStart"/>
      <w:r w:rsidR="00A7324C" w:rsidRPr="004F5583">
        <w:rPr>
          <w:lang w:eastAsia="en-GB"/>
        </w:rPr>
        <w:t>March</w:t>
      </w:r>
      <w:proofErr w:type="gramEnd"/>
      <w:r w:rsidR="00A7324C" w:rsidRPr="004F5583">
        <w:rPr>
          <w:lang w:eastAsia="en-GB"/>
        </w:rPr>
        <w:t xml:space="preserve"> and it was cancelled, I was sent two letters with different times on them for the same day. Both were cancelled and still waiting for a new date. Happy with the medical staff but the admin and processes are appalling. Can’t get an appointment at my </w:t>
      </w:r>
      <w:r w:rsidR="00370002">
        <w:rPr>
          <w:lang w:eastAsia="en-GB"/>
        </w:rPr>
        <w:t>GP practice</w:t>
      </w:r>
      <w:r w:rsidR="00A7324C" w:rsidRPr="004F5583">
        <w:rPr>
          <w:lang w:eastAsia="en-GB"/>
        </w:rPr>
        <w:t xml:space="preserve"> without triage and it’s very annoying. I feel that old people struggle with these processes and having to do things online.</w:t>
      </w:r>
      <w:r>
        <w:rPr>
          <w:lang w:eastAsia="en-GB"/>
        </w:rPr>
        <w:t>”</w:t>
      </w:r>
      <w:r w:rsidR="00A7324C" w:rsidRPr="004F5583">
        <w:rPr>
          <w:lang w:eastAsia="en-GB"/>
        </w:rPr>
        <w:t xml:space="preserve"> </w:t>
      </w:r>
    </w:p>
    <w:p w14:paraId="461DDF35" w14:textId="53D1C1E4" w:rsidR="00A7324C" w:rsidRDefault="00A7324C" w:rsidP="00FC5F21">
      <w:pPr>
        <w:pStyle w:val="Attribution"/>
        <w:rPr>
          <w:lang w:eastAsia="en-GB"/>
        </w:rPr>
      </w:pPr>
      <w:r w:rsidRPr="004F5583">
        <w:rPr>
          <w:lang w:eastAsia="en-GB"/>
        </w:rPr>
        <w:t>192073</w:t>
      </w:r>
      <w:r w:rsidR="00AA0B9C" w:rsidRPr="004F5583">
        <w:rPr>
          <w:lang w:eastAsia="en-GB"/>
        </w:rPr>
        <w:t>,</w:t>
      </w:r>
      <w:r w:rsidRPr="004F5583">
        <w:rPr>
          <w:lang w:eastAsia="en-GB"/>
        </w:rPr>
        <w:t xml:space="preserve"> May 2023, </w:t>
      </w:r>
      <w:proofErr w:type="spellStart"/>
      <w:r w:rsidRPr="004F5583">
        <w:rPr>
          <w:lang w:eastAsia="en-GB"/>
        </w:rPr>
        <w:t>Brockwood</w:t>
      </w:r>
      <w:proofErr w:type="spellEnd"/>
      <w:r w:rsidRPr="004F5583">
        <w:rPr>
          <w:lang w:eastAsia="en-GB"/>
        </w:rPr>
        <w:t xml:space="preserve"> Surgery.</w:t>
      </w:r>
    </w:p>
    <w:p w14:paraId="0EC6234D" w14:textId="77777777" w:rsidR="00275102" w:rsidRDefault="00275102" w:rsidP="00275102">
      <w:pPr>
        <w:rPr>
          <w:lang w:eastAsia="en-GB"/>
        </w:rPr>
      </w:pPr>
    </w:p>
    <w:p w14:paraId="0D65FA81" w14:textId="77777777" w:rsidR="00FC5F21" w:rsidRDefault="00FC5F21" w:rsidP="00275102">
      <w:pPr>
        <w:pStyle w:val="Quote"/>
        <w:rPr>
          <w:lang w:eastAsia="en-GB"/>
        </w:rPr>
      </w:pPr>
      <w:r>
        <w:rPr>
          <w:lang w:eastAsia="en-GB"/>
        </w:rPr>
        <w:t>“</w:t>
      </w:r>
      <w:r w:rsidR="00275102" w:rsidRPr="003400D9">
        <w:rPr>
          <w:lang w:eastAsia="en-GB"/>
        </w:rPr>
        <w:t xml:space="preserve">I went last to the GP in Feb/March time. I was referred to ophthalmology at East Surrey </w:t>
      </w:r>
      <w:r w:rsidR="00275102">
        <w:rPr>
          <w:lang w:eastAsia="en-GB"/>
        </w:rPr>
        <w:t>H</w:t>
      </w:r>
      <w:r w:rsidR="00275102" w:rsidRPr="003400D9">
        <w:rPr>
          <w:lang w:eastAsia="en-GB"/>
        </w:rPr>
        <w:t>ospital. However</w:t>
      </w:r>
      <w:r w:rsidR="00275102">
        <w:rPr>
          <w:lang w:eastAsia="en-GB"/>
        </w:rPr>
        <w:t>,</w:t>
      </w:r>
      <w:r w:rsidR="00275102" w:rsidRPr="003400D9">
        <w:rPr>
          <w:lang w:eastAsia="en-GB"/>
        </w:rPr>
        <w:t xml:space="preserve"> since my referral I haven’t heard anything yet, but if I </w:t>
      </w:r>
      <w:proofErr w:type="gramStart"/>
      <w:r w:rsidR="00275102" w:rsidRPr="003400D9">
        <w:rPr>
          <w:lang w:eastAsia="en-GB"/>
        </w:rPr>
        <w:t>don’t</w:t>
      </w:r>
      <w:proofErr w:type="gramEnd"/>
      <w:r w:rsidR="00275102" w:rsidRPr="003400D9">
        <w:rPr>
          <w:lang w:eastAsia="en-GB"/>
        </w:rPr>
        <w:t xml:space="preserve"> I will call and follow up, I have a phone number for ophthalmology from before and it was quite easy to follow up. I’ve had several eye operations cataracts and I needed treatment for a macular hole and needed at vitrectomy at St Helier. There were delays to my treatment and so I ended up going privately but with the same surgeon.</w:t>
      </w:r>
      <w:r>
        <w:rPr>
          <w:lang w:eastAsia="en-GB"/>
        </w:rPr>
        <w:t>”</w:t>
      </w:r>
      <w:r w:rsidR="00275102" w:rsidRPr="003400D9">
        <w:rPr>
          <w:lang w:eastAsia="en-GB"/>
        </w:rPr>
        <w:t xml:space="preserve"> </w:t>
      </w:r>
    </w:p>
    <w:p w14:paraId="3840050C" w14:textId="5E4EBAED" w:rsidR="00275102" w:rsidRDefault="00275102" w:rsidP="00FC5F21">
      <w:pPr>
        <w:pStyle w:val="Attribution"/>
        <w:rPr>
          <w:lang w:eastAsia="en-GB"/>
        </w:rPr>
      </w:pPr>
      <w:r w:rsidRPr="003400D9">
        <w:rPr>
          <w:lang w:eastAsia="en-GB"/>
        </w:rPr>
        <w:t>190401</w:t>
      </w:r>
      <w:r w:rsidR="00047B76">
        <w:rPr>
          <w:lang w:eastAsia="en-GB"/>
        </w:rPr>
        <w:t>,</w:t>
      </w:r>
      <w:r w:rsidRPr="003400D9">
        <w:rPr>
          <w:lang w:eastAsia="en-GB"/>
        </w:rPr>
        <w:t xml:space="preserve"> April 2023</w:t>
      </w:r>
      <w:r w:rsidRPr="0050123A">
        <w:rPr>
          <w:lang w:eastAsia="en-GB"/>
        </w:rPr>
        <w:t xml:space="preserve">, </w:t>
      </w:r>
      <w:proofErr w:type="spellStart"/>
      <w:r w:rsidRPr="0050123A">
        <w:rPr>
          <w:lang w:eastAsia="en-GB"/>
        </w:rPr>
        <w:t>Medwyn</w:t>
      </w:r>
      <w:proofErr w:type="spellEnd"/>
      <w:r w:rsidRPr="0050123A">
        <w:rPr>
          <w:lang w:eastAsia="en-GB"/>
        </w:rPr>
        <w:t xml:space="preserve"> Surgery</w:t>
      </w:r>
    </w:p>
    <w:p w14:paraId="0BBBA1EF" w14:textId="77777777" w:rsidR="00275102" w:rsidRPr="00275102" w:rsidRDefault="00275102" w:rsidP="00275102">
      <w:pPr>
        <w:rPr>
          <w:lang w:eastAsia="en-GB"/>
        </w:rPr>
      </w:pPr>
    </w:p>
    <w:p w14:paraId="3CAA7F76" w14:textId="6F1B0B04" w:rsidR="002F0E01" w:rsidRDefault="00D015C9" w:rsidP="002F0E01">
      <w:pPr>
        <w:pStyle w:val="Heading2"/>
        <w:rPr>
          <w:lang w:eastAsia="en-GB"/>
        </w:rPr>
      </w:pPr>
      <w:bookmarkStart w:id="11" w:name="_Toc146727626"/>
      <w:r>
        <w:rPr>
          <w:lang w:eastAsia="en-GB"/>
        </w:rPr>
        <w:t xml:space="preserve">Support for </w:t>
      </w:r>
      <w:r w:rsidR="00FC5F21">
        <w:rPr>
          <w:lang w:eastAsia="en-GB"/>
        </w:rPr>
        <w:t>c</w:t>
      </w:r>
      <w:r>
        <w:rPr>
          <w:lang w:eastAsia="en-GB"/>
        </w:rPr>
        <w:t>hildren</w:t>
      </w:r>
      <w:bookmarkEnd w:id="11"/>
    </w:p>
    <w:p w14:paraId="6975DC63" w14:textId="4B842B6D" w:rsidR="00D015C9" w:rsidRDefault="00A27798" w:rsidP="00D015C9">
      <w:pPr>
        <w:rPr>
          <w:lang w:eastAsia="en-GB"/>
        </w:rPr>
      </w:pPr>
      <w:r>
        <w:rPr>
          <w:lang w:eastAsia="en-GB"/>
        </w:rPr>
        <w:t xml:space="preserve">We heard positive experiences of </w:t>
      </w:r>
      <w:r w:rsidR="004C6D39">
        <w:rPr>
          <w:lang w:eastAsia="en-GB"/>
        </w:rPr>
        <w:t>care</w:t>
      </w:r>
      <w:r w:rsidR="00C21DC5">
        <w:rPr>
          <w:lang w:eastAsia="en-GB"/>
        </w:rPr>
        <w:t xml:space="preserve"> for young children</w:t>
      </w:r>
      <w:r w:rsidR="004C6D39">
        <w:rPr>
          <w:lang w:eastAsia="en-GB"/>
        </w:rPr>
        <w:t xml:space="preserve"> with parents suggesting</w:t>
      </w:r>
      <w:r w:rsidR="00AD328E">
        <w:rPr>
          <w:lang w:eastAsia="en-GB"/>
        </w:rPr>
        <w:t xml:space="preserve"> that there is less support in the wider community for new parents:</w:t>
      </w:r>
      <w:r w:rsidR="004C6D39">
        <w:rPr>
          <w:lang w:eastAsia="en-GB"/>
        </w:rPr>
        <w:t xml:space="preserve"> </w:t>
      </w:r>
    </w:p>
    <w:p w14:paraId="2E8FCCF2" w14:textId="77777777" w:rsidR="004C6D39" w:rsidRDefault="004C6D39" w:rsidP="00D015C9">
      <w:pPr>
        <w:rPr>
          <w:lang w:eastAsia="en-GB"/>
        </w:rPr>
      </w:pPr>
    </w:p>
    <w:p w14:paraId="1FEF10DC" w14:textId="77777777" w:rsidR="00FC5F21" w:rsidRDefault="00FC5F21" w:rsidP="00E47745">
      <w:pPr>
        <w:pStyle w:val="Quote"/>
        <w:rPr>
          <w:lang w:eastAsia="en-GB"/>
        </w:rPr>
      </w:pPr>
      <w:r>
        <w:rPr>
          <w:lang w:eastAsia="en-GB"/>
        </w:rPr>
        <w:t>“</w:t>
      </w:r>
      <w:r w:rsidR="00E376AA" w:rsidRPr="00E376AA">
        <w:rPr>
          <w:lang w:eastAsia="en-GB"/>
        </w:rPr>
        <w:t>I live in Epsom and use Derby Medical Centre. I make my appointments over the phone</w:t>
      </w:r>
      <w:r w:rsidR="004C6D39">
        <w:rPr>
          <w:lang w:eastAsia="en-GB"/>
        </w:rPr>
        <w:t>,</w:t>
      </w:r>
      <w:r w:rsidR="00E376AA" w:rsidRPr="00E376AA">
        <w:rPr>
          <w:lang w:eastAsia="en-GB"/>
        </w:rPr>
        <w:t xml:space="preserve"> and I get in quickly. I have had same day appointments before for my </w:t>
      </w:r>
      <w:r w:rsidR="004C6D39" w:rsidRPr="00E376AA">
        <w:rPr>
          <w:lang w:eastAsia="en-GB"/>
        </w:rPr>
        <w:t>2-year-old</w:t>
      </w:r>
      <w:r w:rsidR="00E376AA" w:rsidRPr="00E376AA">
        <w:rPr>
          <w:lang w:eastAsia="en-GB"/>
        </w:rPr>
        <w:t>.</w:t>
      </w:r>
      <w:r>
        <w:rPr>
          <w:lang w:eastAsia="en-GB"/>
        </w:rPr>
        <w:t>”</w:t>
      </w:r>
    </w:p>
    <w:p w14:paraId="21F30BCF" w14:textId="2CF3CC3D" w:rsidR="00E376AA" w:rsidRPr="00E376AA" w:rsidRDefault="00E376AA" w:rsidP="00FC5F21">
      <w:pPr>
        <w:pStyle w:val="Attribution"/>
        <w:rPr>
          <w:lang w:eastAsia="en-GB"/>
        </w:rPr>
      </w:pPr>
      <w:r w:rsidRPr="00E376AA">
        <w:rPr>
          <w:lang w:eastAsia="en-GB"/>
        </w:rPr>
        <w:t>191471</w:t>
      </w:r>
      <w:r w:rsidR="00047B76">
        <w:rPr>
          <w:lang w:eastAsia="en-GB"/>
        </w:rPr>
        <w:t>,</w:t>
      </w:r>
      <w:r w:rsidRPr="00E376AA">
        <w:rPr>
          <w:lang w:eastAsia="en-GB"/>
        </w:rPr>
        <w:t xml:space="preserve"> May 2023, Derby Medical Centre.</w:t>
      </w:r>
    </w:p>
    <w:p w14:paraId="1B491C01" w14:textId="77777777" w:rsidR="00E376AA" w:rsidRDefault="00E376AA" w:rsidP="00D015C9">
      <w:pPr>
        <w:rPr>
          <w:lang w:eastAsia="en-GB"/>
        </w:rPr>
      </w:pPr>
    </w:p>
    <w:p w14:paraId="2D0E8868" w14:textId="67996814" w:rsidR="00D015C9" w:rsidRDefault="00FC5F21" w:rsidP="00125363">
      <w:pPr>
        <w:pStyle w:val="Quote"/>
        <w:rPr>
          <w:lang w:eastAsia="en-GB"/>
        </w:rPr>
      </w:pPr>
      <w:r>
        <w:rPr>
          <w:lang w:eastAsia="en-GB"/>
        </w:rPr>
        <w:t>“</w:t>
      </w:r>
      <w:r w:rsidR="00D015C9" w:rsidRPr="00D015C9">
        <w:rPr>
          <w:lang w:eastAsia="en-GB"/>
        </w:rPr>
        <w:t xml:space="preserve">I go to Tadworth Medical Centre. I find them excellent for both myself and my children. </w:t>
      </w:r>
      <w:r w:rsidR="00D015C9" w:rsidRPr="00D015C9">
        <w:rPr>
          <w:lang w:eastAsia="en-GB"/>
        </w:rPr>
        <w:br/>
      </w:r>
      <w:r w:rsidR="00D015C9" w:rsidRPr="00D015C9">
        <w:rPr>
          <w:lang w:eastAsia="en-GB"/>
        </w:rPr>
        <w:br/>
        <w:t xml:space="preserve">My daughter got very ill at 6 weeks old. This was on the weekend. Dr examined her first thing on the Monday and </w:t>
      </w:r>
      <w:r w:rsidR="00D015C9" w:rsidRPr="00D015C9">
        <w:rPr>
          <w:lang w:eastAsia="en-GB"/>
        </w:rPr>
        <w:lastRenderedPageBreak/>
        <w:t xml:space="preserve">called the paediatric team at Epsom Hospital straight away. We got straight in at </w:t>
      </w:r>
      <w:proofErr w:type="gramStart"/>
      <w:r w:rsidR="00D015C9" w:rsidRPr="00D015C9">
        <w:rPr>
          <w:lang w:eastAsia="en-GB"/>
        </w:rPr>
        <w:t>Epsom</w:t>
      </w:r>
      <w:proofErr w:type="gramEnd"/>
      <w:r w:rsidR="00D015C9" w:rsidRPr="00D015C9">
        <w:rPr>
          <w:lang w:eastAsia="en-GB"/>
        </w:rPr>
        <w:t xml:space="preserve"> and she was diagnosed with RSV, COVID and a chest infection. She was in hospital for a week. The hospital </w:t>
      </w:r>
      <w:proofErr w:type="gramStart"/>
      <w:r w:rsidR="00D015C9" w:rsidRPr="00D015C9">
        <w:rPr>
          <w:lang w:eastAsia="en-GB"/>
        </w:rPr>
        <w:t>were</w:t>
      </w:r>
      <w:proofErr w:type="gramEnd"/>
      <w:r w:rsidR="00D015C9" w:rsidRPr="00D015C9">
        <w:rPr>
          <w:lang w:eastAsia="en-GB"/>
        </w:rPr>
        <w:t xml:space="preserve"> great with her, but I think the GP at Tadworth saved her life by seeing her and referring her so quickly.</w:t>
      </w:r>
    </w:p>
    <w:p w14:paraId="2EBBE611" w14:textId="5F05B846" w:rsidR="00FC5F21" w:rsidRDefault="00D015C9" w:rsidP="00125363">
      <w:pPr>
        <w:pStyle w:val="Quote"/>
        <w:rPr>
          <w:lang w:eastAsia="en-GB"/>
        </w:rPr>
      </w:pPr>
      <w:r w:rsidRPr="00D015C9">
        <w:rPr>
          <w:lang w:eastAsia="en-GB"/>
        </w:rPr>
        <w:br/>
        <w:t xml:space="preserve">I think there are less baby/toddler groups in the area this time around. When I had my first child 9 years </w:t>
      </w:r>
      <w:proofErr w:type="gramStart"/>
      <w:r w:rsidRPr="00D015C9">
        <w:rPr>
          <w:lang w:eastAsia="en-GB"/>
        </w:rPr>
        <w:t>ago</w:t>
      </w:r>
      <w:proofErr w:type="gramEnd"/>
      <w:r w:rsidRPr="00D015C9">
        <w:rPr>
          <w:lang w:eastAsia="en-GB"/>
        </w:rPr>
        <w:t xml:space="preserve"> I received a pamphlet about the children’s centre but I had nothing this time. I find the council website difficult to navigate. Its ok because I know what I am doing but it would be hard if I was a </w:t>
      </w:r>
      <w:proofErr w:type="gramStart"/>
      <w:r w:rsidRPr="00D015C9">
        <w:rPr>
          <w:lang w:eastAsia="en-GB"/>
        </w:rPr>
        <w:t>first</w:t>
      </w:r>
      <w:r w:rsidR="00FC5F21">
        <w:rPr>
          <w:lang w:eastAsia="en-GB"/>
        </w:rPr>
        <w:t xml:space="preserve"> </w:t>
      </w:r>
      <w:r w:rsidRPr="00D015C9">
        <w:rPr>
          <w:lang w:eastAsia="en-GB"/>
        </w:rPr>
        <w:t>time</w:t>
      </w:r>
      <w:proofErr w:type="gramEnd"/>
      <w:r w:rsidRPr="00D015C9">
        <w:rPr>
          <w:lang w:eastAsia="en-GB"/>
        </w:rPr>
        <w:t xml:space="preserve"> mum.</w:t>
      </w:r>
      <w:r w:rsidR="00FC5F21">
        <w:rPr>
          <w:lang w:eastAsia="en-GB"/>
        </w:rPr>
        <w:t>”</w:t>
      </w:r>
      <w:r>
        <w:rPr>
          <w:lang w:eastAsia="en-GB"/>
        </w:rPr>
        <w:t xml:space="preserve"> </w:t>
      </w:r>
    </w:p>
    <w:p w14:paraId="141DB975" w14:textId="771D00FD" w:rsidR="00D015C9" w:rsidRDefault="00D015C9" w:rsidP="00125363">
      <w:pPr>
        <w:pStyle w:val="Quote"/>
        <w:rPr>
          <w:b/>
          <w:bCs/>
          <w:lang w:eastAsia="en-GB"/>
        </w:rPr>
      </w:pPr>
      <w:r w:rsidRPr="00D015C9">
        <w:rPr>
          <w:b/>
          <w:bCs/>
          <w:lang w:eastAsia="en-GB"/>
        </w:rPr>
        <w:t>191469</w:t>
      </w:r>
      <w:r w:rsidR="00E47745">
        <w:rPr>
          <w:b/>
          <w:bCs/>
          <w:lang w:eastAsia="en-GB"/>
        </w:rPr>
        <w:t>,</w:t>
      </w:r>
      <w:r w:rsidRPr="00D015C9">
        <w:rPr>
          <w:b/>
          <w:bCs/>
          <w:lang w:eastAsia="en-GB"/>
        </w:rPr>
        <w:t xml:space="preserve"> May 2023</w:t>
      </w:r>
      <w:r w:rsidRPr="00125363">
        <w:rPr>
          <w:b/>
          <w:bCs/>
          <w:lang w:eastAsia="en-GB"/>
        </w:rPr>
        <w:t>, Tadworth</w:t>
      </w:r>
      <w:r w:rsidR="00E47745">
        <w:rPr>
          <w:b/>
          <w:bCs/>
          <w:lang w:eastAsia="en-GB"/>
        </w:rPr>
        <w:t xml:space="preserve"> Medical Centre</w:t>
      </w:r>
      <w:r w:rsidR="00125363">
        <w:rPr>
          <w:b/>
          <w:bCs/>
          <w:lang w:eastAsia="en-GB"/>
        </w:rPr>
        <w:t>.</w:t>
      </w:r>
    </w:p>
    <w:p w14:paraId="06D4F57C" w14:textId="77777777" w:rsidR="00A821FE" w:rsidRDefault="00A821FE" w:rsidP="00A821FE">
      <w:pPr>
        <w:rPr>
          <w:lang w:eastAsia="en-GB"/>
        </w:rPr>
      </w:pPr>
    </w:p>
    <w:p w14:paraId="7CA4FB71" w14:textId="34E280D5" w:rsidR="00A821FE" w:rsidRDefault="00A821FE" w:rsidP="00A821FE">
      <w:pPr>
        <w:pStyle w:val="Heading2"/>
        <w:rPr>
          <w:lang w:eastAsia="en-GB"/>
        </w:rPr>
      </w:pPr>
      <w:bookmarkStart w:id="12" w:name="_Toc146727627"/>
      <w:r>
        <w:rPr>
          <w:lang w:eastAsia="en-GB"/>
        </w:rPr>
        <w:t xml:space="preserve">Long </w:t>
      </w:r>
      <w:r w:rsidR="00FC5F21">
        <w:rPr>
          <w:lang w:eastAsia="en-GB"/>
        </w:rPr>
        <w:t>t</w:t>
      </w:r>
      <w:r>
        <w:rPr>
          <w:lang w:eastAsia="en-GB"/>
        </w:rPr>
        <w:t xml:space="preserve">erm </w:t>
      </w:r>
      <w:r w:rsidR="00FC5F21">
        <w:rPr>
          <w:lang w:eastAsia="en-GB"/>
        </w:rPr>
        <w:t>c</w:t>
      </w:r>
      <w:r>
        <w:rPr>
          <w:lang w:eastAsia="en-GB"/>
        </w:rPr>
        <w:t>onditions</w:t>
      </w:r>
      <w:bookmarkEnd w:id="12"/>
    </w:p>
    <w:p w14:paraId="22E8EA3D" w14:textId="1823516C" w:rsidR="00A821FE" w:rsidRPr="00A821FE" w:rsidRDefault="00A821FE" w:rsidP="00A821FE">
      <w:pPr>
        <w:rPr>
          <w:lang w:eastAsia="en-GB"/>
        </w:rPr>
      </w:pPr>
      <w:r>
        <w:rPr>
          <w:lang w:eastAsia="en-GB"/>
        </w:rPr>
        <w:t xml:space="preserve">We spoke to a resident who </w:t>
      </w:r>
      <w:r w:rsidR="008B1C13">
        <w:rPr>
          <w:lang w:eastAsia="en-GB"/>
        </w:rPr>
        <w:t>told us th</w:t>
      </w:r>
      <w:r w:rsidR="00557EBE">
        <w:rPr>
          <w:lang w:eastAsia="en-GB"/>
        </w:rPr>
        <w:t xml:space="preserve">at there are financial barriers </w:t>
      </w:r>
      <w:r w:rsidR="00336828">
        <w:rPr>
          <w:lang w:eastAsia="en-GB"/>
        </w:rPr>
        <w:t xml:space="preserve">which </w:t>
      </w:r>
      <w:r w:rsidR="0042391F">
        <w:rPr>
          <w:lang w:eastAsia="en-GB"/>
        </w:rPr>
        <w:t>impact their care:</w:t>
      </w:r>
    </w:p>
    <w:p w14:paraId="5D13F2A8" w14:textId="77777777" w:rsidR="00A821FE" w:rsidRDefault="00A821FE" w:rsidP="00A821FE">
      <w:pPr>
        <w:rPr>
          <w:lang w:eastAsia="en-GB"/>
        </w:rPr>
      </w:pPr>
    </w:p>
    <w:p w14:paraId="7D8A5A30" w14:textId="77777777" w:rsidR="00FC5F21" w:rsidRDefault="00FC5F21" w:rsidP="0042391F">
      <w:pPr>
        <w:pStyle w:val="Quote"/>
        <w:rPr>
          <w:lang w:eastAsia="en-GB"/>
        </w:rPr>
      </w:pPr>
      <w:r>
        <w:rPr>
          <w:lang w:eastAsia="en-GB"/>
        </w:rPr>
        <w:t>“</w:t>
      </w:r>
      <w:r w:rsidR="00A821FE" w:rsidRPr="00A821FE">
        <w:rPr>
          <w:lang w:eastAsia="en-GB"/>
        </w:rPr>
        <w:t>Don't see my GP enough</w:t>
      </w:r>
      <w:r w:rsidR="0042391F">
        <w:rPr>
          <w:lang w:eastAsia="en-GB"/>
        </w:rPr>
        <w:t xml:space="preserve">. </w:t>
      </w:r>
      <w:r w:rsidR="00A821FE" w:rsidRPr="00A821FE">
        <w:rPr>
          <w:lang w:eastAsia="en-GB"/>
        </w:rPr>
        <w:t xml:space="preserve">I'm diabetic and have a diabetic nurse at </w:t>
      </w:r>
      <w:proofErr w:type="spellStart"/>
      <w:r w:rsidR="0042391F">
        <w:rPr>
          <w:lang w:eastAsia="en-GB"/>
        </w:rPr>
        <w:t>M</w:t>
      </w:r>
      <w:r w:rsidR="00A821FE" w:rsidRPr="00A821FE">
        <w:rPr>
          <w:lang w:eastAsia="en-GB"/>
        </w:rPr>
        <w:t>edwyn</w:t>
      </w:r>
      <w:proofErr w:type="spellEnd"/>
      <w:r w:rsidR="00A821FE" w:rsidRPr="00A821FE">
        <w:rPr>
          <w:lang w:eastAsia="en-GB"/>
        </w:rPr>
        <w:t xml:space="preserve"> </w:t>
      </w:r>
      <w:r w:rsidR="0042391F">
        <w:rPr>
          <w:lang w:eastAsia="en-GB"/>
        </w:rPr>
        <w:t>S</w:t>
      </w:r>
      <w:r w:rsidR="00A821FE" w:rsidRPr="00A821FE">
        <w:rPr>
          <w:lang w:eastAsia="en-GB"/>
        </w:rPr>
        <w:t xml:space="preserve">urgery they won't give me an appointment face to face. I can only call </w:t>
      </w:r>
      <w:proofErr w:type="gramStart"/>
      <w:r w:rsidR="00A821FE" w:rsidRPr="00A821FE">
        <w:rPr>
          <w:lang w:eastAsia="en-GB"/>
        </w:rPr>
        <w:t>them</w:t>
      </w:r>
      <w:proofErr w:type="gramEnd"/>
      <w:r w:rsidR="00A821FE" w:rsidRPr="00A821FE">
        <w:rPr>
          <w:lang w:eastAsia="en-GB"/>
        </w:rPr>
        <w:t xml:space="preserve"> and I can only call them if I have credit on my mobile phone. I asked my colleague who is a former pharmacist for advice they have a diabetic husband. It's difficult to get transport to hospital I have no money to pay for a taxi. I'm due to have a call with the diabetic nurse today but I haven't had one since last year I will ask the nurse today about support groups. Update after appointment I spoke to the </w:t>
      </w:r>
      <w:proofErr w:type="gramStart"/>
      <w:r w:rsidR="00A821FE" w:rsidRPr="00A821FE">
        <w:rPr>
          <w:lang w:eastAsia="en-GB"/>
        </w:rPr>
        <w:t>nurse</w:t>
      </w:r>
      <w:proofErr w:type="gramEnd"/>
      <w:r w:rsidR="00A821FE" w:rsidRPr="00A821FE">
        <w:rPr>
          <w:lang w:eastAsia="en-GB"/>
        </w:rPr>
        <w:t xml:space="preserve"> but she called on time today and I asked about a face to face appointment and once been made for me next week I'm really happy with that outcome.</w:t>
      </w:r>
      <w:r>
        <w:rPr>
          <w:lang w:eastAsia="en-GB"/>
        </w:rPr>
        <w:t>”</w:t>
      </w:r>
      <w:r w:rsidR="00A821FE" w:rsidRPr="00A821FE">
        <w:rPr>
          <w:lang w:eastAsia="en-GB"/>
        </w:rPr>
        <w:t xml:space="preserve"> </w:t>
      </w:r>
    </w:p>
    <w:p w14:paraId="1C6B123E" w14:textId="3E55D2F2" w:rsidR="00A821FE" w:rsidRDefault="00A821FE" w:rsidP="00FC5F21">
      <w:pPr>
        <w:pStyle w:val="Attribution"/>
        <w:rPr>
          <w:lang w:eastAsia="en-GB"/>
        </w:rPr>
      </w:pPr>
      <w:r w:rsidRPr="00A821FE">
        <w:rPr>
          <w:lang w:eastAsia="en-GB"/>
        </w:rPr>
        <w:t>192086</w:t>
      </w:r>
      <w:r w:rsidR="00047B76">
        <w:rPr>
          <w:lang w:eastAsia="en-GB"/>
        </w:rPr>
        <w:t>,</w:t>
      </w:r>
      <w:r w:rsidRPr="00A821FE">
        <w:rPr>
          <w:lang w:eastAsia="en-GB"/>
        </w:rPr>
        <w:t xml:space="preserve"> May 2023</w:t>
      </w:r>
      <w:r w:rsidR="0042391F" w:rsidRPr="0042391F">
        <w:rPr>
          <w:lang w:eastAsia="en-GB"/>
        </w:rPr>
        <w:t xml:space="preserve">, </w:t>
      </w:r>
      <w:proofErr w:type="spellStart"/>
      <w:r w:rsidR="0042391F" w:rsidRPr="0042391F">
        <w:rPr>
          <w:lang w:eastAsia="en-GB"/>
        </w:rPr>
        <w:t>Medwyn</w:t>
      </w:r>
      <w:proofErr w:type="spellEnd"/>
      <w:r w:rsidR="0042391F" w:rsidRPr="0042391F">
        <w:rPr>
          <w:lang w:eastAsia="en-GB"/>
        </w:rPr>
        <w:t xml:space="preserve"> Surgery.</w:t>
      </w:r>
    </w:p>
    <w:p w14:paraId="566D94C3" w14:textId="77777777" w:rsidR="00B90D51" w:rsidRDefault="00B90D51" w:rsidP="00B90D51">
      <w:pPr>
        <w:rPr>
          <w:lang w:eastAsia="en-GB"/>
        </w:rPr>
      </w:pPr>
    </w:p>
    <w:p w14:paraId="03854294" w14:textId="23AB3A65" w:rsidR="00512AC9" w:rsidRDefault="00512AC9" w:rsidP="00512AC9">
      <w:pPr>
        <w:pStyle w:val="Heading2"/>
        <w:rPr>
          <w:lang w:eastAsia="en-GB"/>
        </w:rPr>
      </w:pPr>
      <w:bookmarkStart w:id="13" w:name="_Toc146727628"/>
      <w:r>
        <w:rPr>
          <w:lang w:eastAsia="en-GB"/>
        </w:rPr>
        <w:t>Mental health</w:t>
      </w:r>
      <w:bookmarkEnd w:id="13"/>
      <w:r>
        <w:rPr>
          <w:lang w:eastAsia="en-GB"/>
        </w:rPr>
        <w:t xml:space="preserve"> </w:t>
      </w:r>
    </w:p>
    <w:p w14:paraId="4A0AEAB4" w14:textId="61A03308" w:rsidR="00512AC9" w:rsidRDefault="00F32C3A" w:rsidP="00512AC9">
      <w:pPr>
        <w:rPr>
          <w:lang w:eastAsia="en-GB"/>
        </w:rPr>
      </w:pPr>
      <w:r>
        <w:rPr>
          <w:lang w:eastAsia="en-GB"/>
        </w:rPr>
        <w:t>A resident received support for substance use</w:t>
      </w:r>
      <w:r w:rsidR="0012237F">
        <w:rPr>
          <w:lang w:eastAsia="en-GB"/>
        </w:rPr>
        <w:t xml:space="preserve">, who </w:t>
      </w:r>
      <w:r w:rsidR="00304F9F">
        <w:rPr>
          <w:lang w:eastAsia="en-GB"/>
        </w:rPr>
        <w:t>highlighted that accessing the right support is a challenge as they have moved</w:t>
      </w:r>
      <w:r w:rsidR="001436CE">
        <w:rPr>
          <w:lang w:eastAsia="en-GB"/>
        </w:rPr>
        <w:t xml:space="preserve"> addresses multiple times:</w:t>
      </w:r>
    </w:p>
    <w:p w14:paraId="7482E42A" w14:textId="77777777" w:rsidR="00FC5F21" w:rsidRDefault="00FC5F21" w:rsidP="00512AC9">
      <w:pPr>
        <w:pStyle w:val="Quote"/>
        <w:rPr>
          <w:lang w:eastAsia="en-GB"/>
        </w:rPr>
      </w:pPr>
      <w:r>
        <w:rPr>
          <w:lang w:eastAsia="en-GB"/>
        </w:rPr>
        <w:lastRenderedPageBreak/>
        <w:t>“</w:t>
      </w:r>
      <w:r w:rsidR="00512AC9" w:rsidRPr="00512AC9">
        <w:rPr>
          <w:lang w:eastAsia="en-GB"/>
        </w:rPr>
        <w:t xml:space="preserve">My GP is Leith Hill </w:t>
      </w:r>
      <w:proofErr w:type="gramStart"/>
      <w:r w:rsidR="00512AC9" w:rsidRPr="00512AC9">
        <w:rPr>
          <w:lang w:eastAsia="en-GB"/>
        </w:rPr>
        <w:t>practice,</w:t>
      </w:r>
      <w:proofErr w:type="gramEnd"/>
      <w:r w:rsidR="00512AC9" w:rsidRPr="00512AC9">
        <w:rPr>
          <w:lang w:eastAsia="en-GB"/>
        </w:rPr>
        <w:t xml:space="preserve"> I was there about two weeks ago to discuss medication for my mental health. I </w:t>
      </w:r>
      <w:proofErr w:type="gramStart"/>
      <w:r w:rsidR="00512AC9" w:rsidRPr="00512AC9">
        <w:rPr>
          <w:lang w:eastAsia="en-GB"/>
        </w:rPr>
        <w:t>actually got</w:t>
      </w:r>
      <w:proofErr w:type="gramEnd"/>
      <w:r w:rsidR="00512AC9" w:rsidRPr="00512AC9">
        <w:rPr>
          <w:lang w:eastAsia="en-GB"/>
        </w:rPr>
        <w:t xml:space="preserve"> videoed during my consultation – with my consent! The outcome is I got bumped up an extra dose of my meds and offered more talking therapies, so we will see if that helps. I have used talking therapies before, I had 10 sessions, it was all over the phone and to be honest I would have preferred face to face, that would have improved it for me, I struggle a bit on the phone. I’m not sure I’ll do it again; I’ll see how I get on with the meds. It did help at the start but then I kept relapsing and now I find Cocaine Anonymous is the best thing for me</w:t>
      </w:r>
      <w:r w:rsidR="003647E7">
        <w:rPr>
          <w:lang w:eastAsia="en-GB"/>
        </w:rPr>
        <w:t>.</w:t>
      </w:r>
      <w:r w:rsidR="00512AC9" w:rsidRPr="00512AC9">
        <w:rPr>
          <w:lang w:eastAsia="en-GB"/>
        </w:rPr>
        <w:t xml:space="preserve"> I go to the meeting every week, me and a couple of my friends have been supporting each other to go along. I live in shared accommodation, and we are working to support each other. There are staff there 24/7 and they are helping us to get our lives back on track. I haven’t heard about recovery colleges and don’t really know anything about mental health services in the area open to me</w:t>
      </w:r>
      <w:r>
        <w:rPr>
          <w:lang w:eastAsia="en-GB"/>
        </w:rPr>
        <w:t>.”</w:t>
      </w:r>
    </w:p>
    <w:p w14:paraId="527D9BB5" w14:textId="5C781B7D" w:rsidR="00512AC9" w:rsidRPr="00512AC9" w:rsidRDefault="00512AC9" w:rsidP="00FC5F21">
      <w:pPr>
        <w:pStyle w:val="Attribution"/>
        <w:rPr>
          <w:lang w:eastAsia="en-GB"/>
        </w:rPr>
      </w:pPr>
      <w:r w:rsidRPr="00512AC9">
        <w:rPr>
          <w:lang w:eastAsia="en-GB"/>
        </w:rPr>
        <w:t>192103, May 2023, Leith Hill Practice.</w:t>
      </w:r>
    </w:p>
    <w:p w14:paraId="053285D7" w14:textId="77777777" w:rsidR="00512AC9" w:rsidRDefault="00512AC9" w:rsidP="00B90D51">
      <w:pPr>
        <w:rPr>
          <w:lang w:eastAsia="en-GB"/>
        </w:rPr>
      </w:pPr>
    </w:p>
    <w:p w14:paraId="095F6D26" w14:textId="76B6CC43" w:rsidR="00F350C5" w:rsidRDefault="00F350C5" w:rsidP="00F350C5">
      <w:pPr>
        <w:pStyle w:val="Heading2"/>
        <w:rPr>
          <w:lang w:eastAsia="en-GB"/>
        </w:rPr>
      </w:pPr>
      <w:bookmarkStart w:id="14" w:name="_Toc146727629"/>
      <w:r w:rsidRPr="00E5674A">
        <w:rPr>
          <w:lang w:eastAsia="en-GB"/>
        </w:rPr>
        <w:t>Live Well Service</w:t>
      </w:r>
      <w:bookmarkEnd w:id="14"/>
    </w:p>
    <w:p w14:paraId="61D02D96" w14:textId="2F4FD32E" w:rsidR="00E87664" w:rsidRPr="00E87664" w:rsidRDefault="00E87664" w:rsidP="00E87664">
      <w:pPr>
        <w:rPr>
          <w:lang w:eastAsia="en-GB"/>
        </w:rPr>
      </w:pPr>
      <w:r>
        <w:rPr>
          <w:lang w:eastAsia="en-GB"/>
        </w:rPr>
        <w:t xml:space="preserve">A resident </w:t>
      </w:r>
      <w:r w:rsidR="00A80B08">
        <w:rPr>
          <w:lang w:eastAsia="en-GB"/>
        </w:rPr>
        <w:t xml:space="preserve">did not </w:t>
      </w:r>
      <w:r w:rsidR="00E5674A">
        <w:rPr>
          <w:lang w:eastAsia="en-GB"/>
        </w:rPr>
        <w:t>answer calls from Live Well as they were from a withheld number leading to them not accessing support:</w:t>
      </w:r>
    </w:p>
    <w:p w14:paraId="79D8D31E" w14:textId="78B78D75" w:rsidR="00FC5F21" w:rsidRDefault="00B90D51" w:rsidP="00A32E58">
      <w:pPr>
        <w:pStyle w:val="Quote"/>
        <w:rPr>
          <w:lang w:eastAsia="en-GB"/>
        </w:rPr>
      </w:pPr>
      <w:r w:rsidRPr="00B90D51">
        <w:rPr>
          <w:lang w:eastAsia="en-GB"/>
        </w:rPr>
        <w:br/>
      </w:r>
      <w:r w:rsidR="00FC5F21">
        <w:rPr>
          <w:lang w:eastAsia="en-GB"/>
        </w:rPr>
        <w:t>“</w:t>
      </w:r>
      <w:r>
        <w:rPr>
          <w:lang w:eastAsia="en-GB"/>
        </w:rPr>
        <w:t>I w</w:t>
      </w:r>
      <w:r w:rsidRPr="00B90D51">
        <w:rPr>
          <w:lang w:eastAsia="en-GB"/>
        </w:rPr>
        <w:t xml:space="preserve">as referred by GP to </w:t>
      </w:r>
      <w:r>
        <w:rPr>
          <w:lang w:eastAsia="en-GB"/>
        </w:rPr>
        <w:t xml:space="preserve">Live Well </w:t>
      </w:r>
      <w:r w:rsidRPr="00B90D51">
        <w:rPr>
          <w:lang w:eastAsia="en-GB"/>
        </w:rPr>
        <w:t>for weight management</w:t>
      </w:r>
      <w:r w:rsidR="00207980">
        <w:rPr>
          <w:lang w:eastAsia="en-GB"/>
        </w:rPr>
        <w:t xml:space="preserve"> and didn’t</w:t>
      </w:r>
      <w:r w:rsidRPr="00B90D51">
        <w:rPr>
          <w:lang w:eastAsia="en-GB"/>
        </w:rPr>
        <w:t xml:space="preserve"> find it helpful</w:t>
      </w:r>
      <w:r w:rsidR="00207980">
        <w:rPr>
          <w:lang w:eastAsia="en-GB"/>
        </w:rPr>
        <w:t>. T</w:t>
      </w:r>
      <w:r w:rsidRPr="00B90D51">
        <w:rPr>
          <w:lang w:eastAsia="en-GB"/>
        </w:rPr>
        <w:t>he programme was via phone waited a few weeks and had my first</w:t>
      </w:r>
      <w:r w:rsidR="00420941">
        <w:rPr>
          <w:lang w:eastAsia="en-GB"/>
        </w:rPr>
        <w:t>,</w:t>
      </w:r>
      <w:r w:rsidRPr="00B90D51">
        <w:rPr>
          <w:lang w:eastAsia="en-GB"/>
        </w:rPr>
        <w:t xml:space="preserve"> a</w:t>
      </w:r>
      <w:r w:rsidR="00420941">
        <w:rPr>
          <w:lang w:eastAsia="en-GB"/>
        </w:rPr>
        <w:t>n</w:t>
      </w:r>
      <w:r w:rsidRPr="00B90D51">
        <w:rPr>
          <w:lang w:eastAsia="en-GB"/>
        </w:rPr>
        <w:t>d only</w:t>
      </w:r>
      <w:r w:rsidR="00420941">
        <w:rPr>
          <w:lang w:eastAsia="en-GB"/>
        </w:rPr>
        <w:t>,</w:t>
      </w:r>
      <w:r w:rsidRPr="00B90D51">
        <w:rPr>
          <w:lang w:eastAsia="en-GB"/>
        </w:rPr>
        <w:t xml:space="preserve"> phone call</w:t>
      </w:r>
      <w:r w:rsidR="00420941">
        <w:rPr>
          <w:lang w:eastAsia="en-GB"/>
        </w:rPr>
        <w:t>.</w:t>
      </w:r>
      <w:r w:rsidRPr="00B90D51">
        <w:rPr>
          <w:lang w:eastAsia="en-GB"/>
        </w:rPr>
        <w:t xml:space="preserve"> I then missed two calls as they were caller withheld number, then found out I’d been discharged. </w:t>
      </w:r>
      <w:r w:rsidR="00207980">
        <w:rPr>
          <w:lang w:eastAsia="en-GB"/>
        </w:rPr>
        <w:t>I’m o</w:t>
      </w:r>
      <w:r w:rsidRPr="00B90D51">
        <w:rPr>
          <w:lang w:eastAsia="en-GB"/>
        </w:rPr>
        <w:t xml:space="preserve">n blood pressure tablets </w:t>
      </w:r>
      <w:r w:rsidR="00561619">
        <w:rPr>
          <w:lang w:eastAsia="en-GB"/>
        </w:rPr>
        <w:t>[which I’ve taken for the]</w:t>
      </w:r>
      <w:r w:rsidRPr="00B90D51">
        <w:rPr>
          <w:lang w:eastAsia="en-GB"/>
        </w:rPr>
        <w:t xml:space="preserve"> last 3 years</w:t>
      </w:r>
      <w:r w:rsidR="00561619">
        <w:rPr>
          <w:lang w:eastAsia="en-GB"/>
        </w:rPr>
        <w:t>.</w:t>
      </w:r>
      <w:r w:rsidRPr="00B90D51">
        <w:rPr>
          <w:lang w:eastAsia="en-GB"/>
        </w:rPr>
        <w:t xml:space="preserve"> I’m checked 2-3 times a year</w:t>
      </w:r>
      <w:r w:rsidR="00561619">
        <w:rPr>
          <w:lang w:eastAsia="en-GB"/>
        </w:rPr>
        <w:t xml:space="preserve"> -</w:t>
      </w:r>
      <w:r w:rsidRPr="00B90D51">
        <w:rPr>
          <w:lang w:eastAsia="en-GB"/>
        </w:rPr>
        <w:t xml:space="preserve"> last time it was very high</w:t>
      </w:r>
      <w:r w:rsidR="00A32E58">
        <w:rPr>
          <w:lang w:eastAsia="en-GB"/>
        </w:rPr>
        <w:t>,</w:t>
      </w:r>
      <w:r w:rsidRPr="00B90D51">
        <w:rPr>
          <w:lang w:eastAsia="en-GB"/>
        </w:rPr>
        <w:t xml:space="preserve"> but nothing happened. </w:t>
      </w:r>
      <w:r w:rsidR="00370002">
        <w:rPr>
          <w:lang w:eastAsia="en-GB"/>
        </w:rPr>
        <w:t>The GP practice</w:t>
      </w:r>
      <w:r w:rsidRPr="00B90D51">
        <w:rPr>
          <w:lang w:eastAsia="en-GB"/>
        </w:rPr>
        <w:t xml:space="preserve"> have been good with other things though, I’ve been on anti</w:t>
      </w:r>
      <w:r w:rsidR="00A32E58">
        <w:rPr>
          <w:lang w:eastAsia="en-GB"/>
        </w:rPr>
        <w:t>-</w:t>
      </w:r>
      <w:r w:rsidRPr="00B90D51">
        <w:rPr>
          <w:lang w:eastAsia="en-GB"/>
        </w:rPr>
        <w:t>depressants for a long time, but I’m all good</w:t>
      </w:r>
      <w:r w:rsidR="00A6770F">
        <w:rPr>
          <w:lang w:eastAsia="en-GB"/>
        </w:rPr>
        <w:t>.</w:t>
      </w:r>
      <w:r w:rsidR="00FC5F21">
        <w:rPr>
          <w:lang w:eastAsia="en-GB"/>
        </w:rPr>
        <w:t>”</w:t>
      </w:r>
      <w:r w:rsidR="00A6770F">
        <w:rPr>
          <w:lang w:eastAsia="en-GB"/>
        </w:rPr>
        <w:t xml:space="preserve"> </w:t>
      </w:r>
    </w:p>
    <w:p w14:paraId="3FD8AF3D" w14:textId="034E9C8F" w:rsidR="00B90D51" w:rsidRPr="00A32E58" w:rsidRDefault="00B90D51" w:rsidP="00FC5F21">
      <w:pPr>
        <w:pStyle w:val="Attribution"/>
        <w:rPr>
          <w:lang w:eastAsia="en-GB"/>
        </w:rPr>
      </w:pPr>
      <w:r w:rsidRPr="00B90D51">
        <w:rPr>
          <w:lang w:eastAsia="en-GB"/>
        </w:rPr>
        <w:t>192071</w:t>
      </w:r>
      <w:r w:rsidR="00047B76">
        <w:rPr>
          <w:lang w:eastAsia="en-GB"/>
        </w:rPr>
        <w:t>,</w:t>
      </w:r>
      <w:r w:rsidRPr="00B90D51">
        <w:rPr>
          <w:lang w:eastAsia="en-GB"/>
        </w:rPr>
        <w:t xml:space="preserve"> May 2023</w:t>
      </w:r>
      <w:r w:rsidR="00420941" w:rsidRPr="00A32E58">
        <w:rPr>
          <w:lang w:eastAsia="en-GB"/>
        </w:rPr>
        <w:t>, Derby Medical Centre</w:t>
      </w:r>
      <w:r w:rsidR="00207980" w:rsidRPr="00A32E58">
        <w:rPr>
          <w:lang w:eastAsia="en-GB"/>
        </w:rPr>
        <w:t>.</w:t>
      </w:r>
    </w:p>
    <w:p w14:paraId="676E371D" w14:textId="77777777" w:rsidR="00B90D51" w:rsidRPr="00B90D51" w:rsidRDefault="00B90D51" w:rsidP="00B90D51">
      <w:pPr>
        <w:rPr>
          <w:lang w:eastAsia="en-GB"/>
        </w:rPr>
      </w:pPr>
    </w:p>
    <w:p w14:paraId="09E42911" w14:textId="66FDCBD0" w:rsidR="00D015C9" w:rsidRDefault="00407D13" w:rsidP="00407D13">
      <w:pPr>
        <w:pStyle w:val="Heading2"/>
        <w:rPr>
          <w:lang w:eastAsia="en-GB"/>
        </w:rPr>
      </w:pPr>
      <w:bookmarkStart w:id="15" w:name="_Toc146727630"/>
      <w:r>
        <w:rPr>
          <w:lang w:eastAsia="en-GB"/>
        </w:rPr>
        <w:lastRenderedPageBreak/>
        <w:t>Bounda</w:t>
      </w:r>
      <w:r w:rsidR="00762441">
        <w:rPr>
          <w:lang w:eastAsia="en-GB"/>
        </w:rPr>
        <w:t>ries and patient choice</w:t>
      </w:r>
      <w:bookmarkEnd w:id="15"/>
    </w:p>
    <w:p w14:paraId="54865537" w14:textId="4F829001" w:rsidR="007522D3" w:rsidRPr="007522D3" w:rsidRDefault="007522D3" w:rsidP="007522D3">
      <w:pPr>
        <w:rPr>
          <w:lang w:eastAsia="en-GB"/>
        </w:rPr>
      </w:pPr>
      <w:r>
        <w:rPr>
          <w:lang w:eastAsia="en-GB"/>
        </w:rPr>
        <w:t xml:space="preserve">Our Helpdesk was contacted </w:t>
      </w:r>
      <w:r w:rsidR="00C640E4">
        <w:rPr>
          <w:lang w:eastAsia="en-GB"/>
        </w:rPr>
        <w:t>by a resident who has recently moved</w:t>
      </w:r>
      <w:r w:rsidR="00E5674A">
        <w:rPr>
          <w:lang w:eastAsia="en-GB"/>
        </w:rPr>
        <w:t xml:space="preserve"> a short distance from their previous residence</w:t>
      </w:r>
      <w:r w:rsidR="00C640E4">
        <w:rPr>
          <w:lang w:eastAsia="en-GB"/>
        </w:rPr>
        <w:t xml:space="preserve"> into a Surrey borough and is concerned that th</w:t>
      </w:r>
      <w:r w:rsidR="00693D55">
        <w:rPr>
          <w:lang w:eastAsia="en-GB"/>
        </w:rPr>
        <w:t>is will impact their continuity of care:</w:t>
      </w:r>
    </w:p>
    <w:p w14:paraId="37FAC70D" w14:textId="77777777" w:rsidR="00762441" w:rsidRDefault="00762441" w:rsidP="00762441">
      <w:pPr>
        <w:rPr>
          <w:lang w:eastAsia="en-GB"/>
        </w:rPr>
      </w:pPr>
    </w:p>
    <w:p w14:paraId="15142158" w14:textId="77777777" w:rsidR="00FC5F21" w:rsidRDefault="00FC5F21" w:rsidP="00693D55">
      <w:pPr>
        <w:pStyle w:val="Quote"/>
        <w:rPr>
          <w:lang w:eastAsia="en-GB"/>
        </w:rPr>
      </w:pPr>
      <w:r>
        <w:rPr>
          <w:lang w:eastAsia="en-GB"/>
        </w:rPr>
        <w:t>“</w:t>
      </w:r>
      <w:r w:rsidR="00762441" w:rsidRPr="00762441">
        <w:rPr>
          <w:lang w:eastAsia="en-GB"/>
        </w:rPr>
        <w:t xml:space="preserve">I was </w:t>
      </w:r>
      <w:r w:rsidR="003321C7">
        <w:rPr>
          <w:lang w:eastAsia="en-GB"/>
        </w:rPr>
        <w:t xml:space="preserve">previously living in </w:t>
      </w:r>
      <w:r w:rsidR="004030EA">
        <w:rPr>
          <w:lang w:eastAsia="en-GB"/>
        </w:rPr>
        <w:t xml:space="preserve">[borough of </w:t>
      </w:r>
      <w:r w:rsidR="003321C7">
        <w:rPr>
          <w:lang w:eastAsia="en-GB"/>
        </w:rPr>
        <w:t>Kingston</w:t>
      </w:r>
      <w:proofErr w:type="gramStart"/>
      <w:r w:rsidR="004030EA">
        <w:rPr>
          <w:lang w:eastAsia="en-GB"/>
        </w:rPr>
        <w:t>]</w:t>
      </w:r>
      <w:r w:rsidR="00762441" w:rsidRPr="00762441">
        <w:rPr>
          <w:lang w:eastAsia="en-GB"/>
        </w:rPr>
        <w:t xml:space="preserve">, </w:t>
      </w:r>
      <w:r w:rsidR="004030EA">
        <w:rPr>
          <w:lang w:eastAsia="en-GB"/>
        </w:rPr>
        <w:t>but</w:t>
      </w:r>
      <w:proofErr w:type="gramEnd"/>
      <w:r w:rsidR="004030EA">
        <w:rPr>
          <w:lang w:eastAsia="en-GB"/>
        </w:rPr>
        <w:t xml:space="preserve"> have recently</w:t>
      </w:r>
      <w:r w:rsidR="00762441" w:rsidRPr="00762441">
        <w:rPr>
          <w:lang w:eastAsia="en-GB"/>
        </w:rPr>
        <w:t xml:space="preserve"> </w:t>
      </w:r>
      <w:r w:rsidR="004030EA">
        <w:rPr>
          <w:lang w:eastAsia="en-GB"/>
        </w:rPr>
        <w:t>to [</w:t>
      </w:r>
      <w:r w:rsidR="00762441" w:rsidRPr="00762441">
        <w:rPr>
          <w:lang w:eastAsia="en-GB"/>
        </w:rPr>
        <w:t>Epsom and Ewell</w:t>
      </w:r>
      <w:r w:rsidR="004030EA">
        <w:rPr>
          <w:lang w:eastAsia="en-GB"/>
        </w:rPr>
        <w:t>]</w:t>
      </w:r>
      <w:r w:rsidR="00762441" w:rsidRPr="00762441">
        <w:rPr>
          <w:lang w:eastAsia="en-GB"/>
        </w:rPr>
        <w:t>.</w:t>
      </w:r>
      <w:r w:rsidR="004030EA">
        <w:rPr>
          <w:lang w:eastAsia="en-GB"/>
        </w:rPr>
        <w:t xml:space="preserve"> I’m only 2 miles </w:t>
      </w:r>
      <w:r w:rsidR="00402182">
        <w:rPr>
          <w:lang w:eastAsia="en-GB"/>
        </w:rPr>
        <w:t xml:space="preserve">from my previous practice, but now </w:t>
      </w:r>
      <w:r w:rsidR="00402182" w:rsidRPr="00762441">
        <w:rPr>
          <w:lang w:eastAsia="en-GB"/>
        </w:rPr>
        <w:t>Orchard Practice wants to deregister me using their boundary guidelines</w:t>
      </w:r>
      <w:r w:rsidR="00762441" w:rsidRPr="00762441">
        <w:rPr>
          <w:lang w:eastAsia="en-GB"/>
        </w:rPr>
        <w:br/>
      </w:r>
      <w:r w:rsidR="00762441" w:rsidRPr="00762441">
        <w:rPr>
          <w:lang w:eastAsia="en-GB"/>
        </w:rPr>
        <w:br/>
        <w:t>I have a long medical record at Kingston Hospital where I have been receiving all my care for 40 years. I am insulin dependent diabetic</w:t>
      </w:r>
      <w:r w:rsidR="00456190">
        <w:rPr>
          <w:lang w:eastAsia="en-GB"/>
        </w:rPr>
        <w:t xml:space="preserve"> and</w:t>
      </w:r>
      <w:r w:rsidR="00762441" w:rsidRPr="00762441">
        <w:rPr>
          <w:lang w:eastAsia="en-GB"/>
        </w:rPr>
        <w:t xml:space="preserve"> I am attached to Diabetes Day Unit there </w:t>
      </w:r>
      <w:r w:rsidR="00456190">
        <w:rPr>
          <w:lang w:eastAsia="en-GB"/>
        </w:rPr>
        <w:t>[where I receive]</w:t>
      </w:r>
      <w:r w:rsidR="00762441" w:rsidRPr="00762441">
        <w:rPr>
          <w:lang w:eastAsia="en-GB"/>
        </w:rPr>
        <w:t xml:space="preserve"> regular care</w:t>
      </w:r>
      <w:r w:rsidR="00456190">
        <w:rPr>
          <w:lang w:eastAsia="en-GB"/>
        </w:rPr>
        <w:t>.</w:t>
      </w:r>
      <w:r w:rsidR="00762441" w:rsidRPr="00762441">
        <w:rPr>
          <w:lang w:eastAsia="en-GB"/>
        </w:rPr>
        <w:br/>
      </w:r>
      <w:r w:rsidR="00762441" w:rsidRPr="00762441">
        <w:rPr>
          <w:lang w:eastAsia="en-GB"/>
        </w:rPr>
        <w:br/>
        <w:t xml:space="preserve">I have enquired at Bourne Hall </w:t>
      </w:r>
      <w:r w:rsidR="00456190">
        <w:rPr>
          <w:lang w:eastAsia="en-GB"/>
        </w:rPr>
        <w:t>Su</w:t>
      </w:r>
      <w:r w:rsidR="00762441" w:rsidRPr="00762441">
        <w:rPr>
          <w:lang w:eastAsia="en-GB"/>
        </w:rPr>
        <w:t>rger</w:t>
      </w:r>
      <w:r w:rsidR="00456190">
        <w:rPr>
          <w:lang w:eastAsia="en-GB"/>
        </w:rPr>
        <w:t>y</w:t>
      </w:r>
      <w:r w:rsidR="00762441" w:rsidRPr="00762441">
        <w:rPr>
          <w:lang w:eastAsia="en-GB"/>
        </w:rPr>
        <w:t xml:space="preserve"> and they have confirmed that their patients’ blood tests are sent to Epsom Hospital, which will compromise with my care which I hope to remain at Kingston Hospital.</w:t>
      </w:r>
      <w:r w:rsidR="00762441" w:rsidRPr="00762441">
        <w:rPr>
          <w:lang w:eastAsia="en-GB"/>
        </w:rPr>
        <w:br/>
      </w:r>
      <w:r w:rsidR="00762441" w:rsidRPr="00762441">
        <w:rPr>
          <w:lang w:eastAsia="en-GB"/>
        </w:rPr>
        <w:br/>
        <w:t>I have appealed but they are sticking to their boundary guidelines which probably did not exist when I registered some 40 years ago. I am well stressed.</w:t>
      </w:r>
      <w:r>
        <w:rPr>
          <w:lang w:eastAsia="en-GB"/>
        </w:rPr>
        <w:t>”</w:t>
      </w:r>
      <w:r w:rsidR="007522D3">
        <w:rPr>
          <w:lang w:eastAsia="en-GB"/>
        </w:rPr>
        <w:t xml:space="preserve"> </w:t>
      </w:r>
    </w:p>
    <w:p w14:paraId="2E4CF3C2" w14:textId="2AE7AE3D" w:rsidR="00762441" w:rsidRDefault="00762441" w:rsidP="00693D55">
      <w:pPr>
        <w:pStyle w:val="Quote"/>
        <w:rPr>
          <w:b/>
          <w:bCs/>
          <w:lang w:eastAsia="en-GB"/>
        </w:rPr>
      </w:pPr>
      <w:r w:rsidRPr="00693D55">
        <w:rPr>
          <w:b/>
          <w:bCs/>
          <w:lang w:eastAsia="en-GB"/>
        </w:rPr>
        <w:t>195559</w:t>
      </w:r>
      <w:r w:rsidR="00047B76">
        <w:rPr>
          <w:b/>
          <w:bCs/>
          <w:lang w:eastAsia="en-GB"/>
        </w:rPr>
        <w:t>,</w:t>
      </w:r>
      <w:r w:rsidRPr="00693D55">
        <w:rPr>
          <w:b/>
          <w:bCs/>
          <w:lang w:eastAsia="en-GB"/>
        </w:rPr>
        <w:t xml:space="preserve"> July 2023</w:t>
      </w:r>
      <w:r w:rsidR="00047B76">
        <w:rPr>
          <w:b/>
          <w:bCs/>
          <w:lang w:eastAsia="en-GB"/>
        </w:rPr>
        <w:t>.</w:t>
      </w:r>
    </w:p>
    <w:p w14:paraId="6F366240" w14:textId="77777777" w:rsidR="00E40DB4" w:rsidRDefault="00E40DB4" w:rsidP="00E40DB4">
      <w:pPr>
        <w:rPr>
          <w:lang w:eastAsia="en-GB"/>
        </w:rPr>
      </w:pPr>
    </w:p>
    <w:p w14:paraId="624B8693" w14:textId="2EB54170" w:rsidR="00E40DB4" w:rsidRPr="00E40DB4" w:rsidRDefault="00E40DB4" w:rsidP="00E40DB4">
      <w:pPr>
        <w:pStyle w:val="Heading2"/>
        <w:rPr>
          <w:lang w:eastAsia="en-GB"/>
        </w:rPr>
      </w:pPr>
      <w:bookmarkStart w:id="16" w:name="_Toc146727631"/>
      <w:r>
        <w:rPr>
          <w:lang w:eastAsia="en-GB"/>
        </w:rPr>
        <w:t>Wound Dressing</w:t>
      </w:r>
      <w:bookmarkEnd w:id="16"/>
      <w:r>
        <w:rPr>
          <w:lang w:eastAsia="en-GB"/>
        </w:rPr>
        <w:t xml:space="preserve"> </w:t>
      </w:r>
    </w:p>
    <w:p w14:paraId="356CD0D9" w14:textId="5E8508C9" w:rsidR="00463941" w:rsidRDefault="00A6770F" w:rsidP="00463941">
      <w:pPr>
        <w:rPr>
          <w:lang w:eastAsia="en-GB"/>
        </w:rPr>
      </w:pPr>
      <w:r>
        <w:rPr>
          <w:lang w:eastAsia="en-GB"/>
        </w:rPr>
        <w:t xml:space="preserve">Residents have </w:t>
      </w:r>
      <w:r w:rsidR="007B7660">
        <w:rPr>
          <w:lang w:eastAsia="en-GB"/>
        </w:rPr>
        <w:t xml:space="preserve">queried the </w:t>
      </w:r>
      <w:r w:rsidR="000164B6">
        <w:rPr>
          <w:lang w:eastAsia="en-GB"/>
        </w:rPr>
        <w:t xml:space="preserve">limited availability for </w:t>
      </w:r>
      <w:r w:rsidR="007B7660">
        <w:rPr>
          <w:lang w:eastAsia="en-GB"/>
        </w:rPr>
        <w:t>minor injury support</w:t>
      </w:r>
      <w:r w:rsidR="000164B6">
        <w:rPr>
          <w:lang w:eastAsia="en-GB"/>
        </w:rPr>
        <w:t xml:space="preserve"> leading some to attend A&amp;E</w:t>
      </w:r>
      <w:r w:rsidR="00DB4C6C">
        <w:rPr>
          <w:lang w:eastAsia="en-GB"/>
        </w:rPr>
        <w:t xml:space="preserve"> as </w:t>
      </w:r>
      <w:r w:rsidR="002366BF">
        <w:rPr>
          <w:lang w:eastAsia="en-GB"/>
        </w:rPr>
        <w:t>they were</w:t>
      </w:r>
      <w:r w:rsidR="00DB4C6C">
        <w:rPr>
          <w:lang w:eastAsia="en-GB"/>
        </w:rPr>
        <w:t xml:space="preserve"> more convenient:</w:t>
      </w:r>
    </w:p>
    <w:p w14:paraId="5B38AC87" w14:textId="77777777" w:rsidR="006A4404" w:rsidRDefault="006A4404" w:rsidP="00463941">
      <w:pPr>
        <w:rPr>
          <w:lang w:eastAsia="en-GB"/>
        </w:rPr>
      </w:pPr>
    </w:p>
    <w:p w14:paraId="0D884271" w14:textId="4D8BF799" w:rsidR="002E6B31" w:rsidRDefault="00FC5F21" w:rsidP="00E40DB4">
      <w:pPr>
        <w:pStyle w:val="Quote"/>
        <w:rPr>
          <w:lang w:eastAsia="en-GB"/>
        </w:rPr>
      </w:pPr>
      <w:r>
        <w:rPr>
          <w:lang w:eastAsia="en-GB"/>
        </w:rPr>
        <w:t>“</w:t>
      </w:r>
      <w:r w:rsidR="00463941" w:rsidRPr="00463941">
        <w:rPr>
          <w:lang w:eastAsia="en-GB"/>
        </w:rPr>
        <w:t>Last evening</w:t>
      </w:r>
      <w:r w:rsidR="00E40DB4">
        <w:rPr>
          <w:lang w:eastAsia="en-GB"/>
        </w:rPr>
        <w:t>,</w:t>
      </w:r>
      <w:r w:rsidR="00463941" w:rsidRPr="00463941">
        <w:rPr>
          <w:lang w:eastAsia="en-GB"/>
        </w:rPr>
        <w:t xml:space="preserve"> I suffered a nasty scrape on the back of my hand due to a car door closing on it. I have a low platelet count of 32 which means that bleeding from a wound doesn’t cease as quickly as normal, but after dressing my hand a third time using a new hydrocolloid dressing from Tesco, the bleeding stopped and I had a good night’s sleep.</w:t>
      </w:r>
      <w:r w:rsidR="00463941" w:rsidRPr="00463941">
        <w:rPr>
          <w:lang w:eastAsia="en-GB"/>
        </w:rPr>
        <w:br/>
      </w:r>
      <w:r w:rsidR="00463941" w:rsidRPr="00463941">
        <w:rPr>
          <w:lang w:eastAsia="en-GB"/>
        </w:rPr>
        <w:br/>
        <w:t xml:space="preserve">This morning I went to my GP </w:t>
      </w:r>
      <w:r w:rsidR="00370002">
        <w:rPr>
          <w:lang w:eastAsia="en-GB"/>
        </w:rPr>
        <w:t>practice</w:t>
      </w:r>
      <w:r w:rsidR="00463941" w:rsidRPr="00463941">
        <w:rPr>
          <w:lang w:eastAsia="en-GB"/>
        </w:rPr>
        <w:t xml:space="preserve"> at Fairfield Health Centre to ask for an appointment to check the wound and </w:t>
      </w:r>
      <w:r w:rsidR="00463941" w:rsidRPr="00463941">
        <w:rPr>
          <w:lang w:eastAsia="en-GB"/>
        </w:rPr>
        <w:lastRenderedPageBreak/>
        <w:t xml:space="preserve">put on a new dressing and was told they had none available </w:t>
      </w:r>
      <w:r w:rsidR="00E40DB4">
        <w:rPr>
          <w:lang w:eastAsia="en-GB"/>
        </w:rPr>
        <w:t>[for two weeks]</w:t>
      </w:r>
      <w:r w:rsidR="00463941" w:rsidRPr="00463941">
        <w:rPr>
          <w:lang w:eastAsia="en-GB"/>
        </w:rPr>
        <w:t>. Also</w:t>
      </w:r>
      <w:r w:rsidR="00997FD3">
        <w:rPr>
          <w:lang w:eastAsia="en-GB"/>
        </w:rPr>
        <w:t>,</w:t>
      </w:r>
      <w:r w:rsidR="00463941" w:rsidRPr="00463941">
        <w:rPr>
          <w:lang w:eastAsia="en-GB"/>
        </w:rPr>
        <w:t xml:space="preserve"> I understand Leatherhead Hospital no longer operates a drop-in minor injuries service, and I gather the only way I can get urgent help is to attend the A&amp;E Dept. at Epsom.</w:t>
      </w:r>
      <w:r w:rsidR="00463941" w:rsidRPr="00463941">
        <w:rPr>
          <w:lang w:eastAsia="en-GB"/>
        </w:rPr>
        <w:br/>
      </w:r>
      <w:r w:rsidR="00463941" w:rsidRPr="00463941">
        <w:rPr>
          <w:lang w:eastAsia="en-GB"/>
        </w:rPr>
        <w:br/>
        <w:t xml:space="preserve">This not a serious injury which should take up A&amp;E time. </w:t>
      </w:r>
      <w:r w:rsidR="00E40DB4" w:rsidRPr="00463941">
        <w:rPr>
          <w:lang w:eastAsia="en-GB"/>
        </w:rPr>
        <w:t>I had hoped there might be a Minor Injuries Unit nearby, but as it is 21 miles from my home to Caterham, it would be better for me to bite the bullet and attend A&amp;E at Epsom, about 6 miles and a bus ride away.</w:t>
      </w:r>
      <w:r w:rsidR="00E40DB4">
        <w:rPr>
          <w:lang w:eastAsia="en-GB"/>
        </w:rPr>
        <w:t xml:space="preserve"> </w:t>
      </w:r>
      <w:r w:rsidR="00E40DB4" w:rsidRPr="00463941">
        <w:rPr>
          <w:lang w:eastAsia="en-GB"/>
        </w:rPr>
        <w:t>Fortunately, the wound on my hand would seems to be progressing quite well under self-medication, so it doesn’t seem a hospital visit will be needed.</w:t>
      </w:r>
      <w:r w:rsidR="00463941" w:rsidRPr="00463941">
        <w:rPr>
          <w:lang w:eastAsia="en-GB"/>
        </w:rPr>
        <w:t xml:space="preserve"> But is there no way I can get nurse attention locally without having to wait 10 days?</w:t>
      </w:r>
      <w:r w:rsidR="002E6B31">
        <w:rPr>
          <w:lang w:eastAsia="en-GB"/>
        </w:rPr>
        <w:t>”</w:t>
      </w:r>
      <w:r w:rsidR="00463941" w:rsidRPr="00463941">
        <w:rPr>
          <w:lang w:eastAsia="en-GB"/>
        </w:rPr>
        <w:t xml:space="preserve"> </w:t>
      </w:r>
    </w:p>
    <w:p w14:paraId="787334A1" w14:textId="6ECEC5D4" w:rsidR="00463941" w:rsidRPr="00463941" w:rsidRDefault="00463941" w:rsidP="002E6B31">
      <w:pPr>
        <w:pStyle w:val="Attribution"/>
        <w:rPr>
          <w:lang w:eastAsia="en-GB"/>
        </w:rPr>
      </w:pPr>
      <w:r w:rsidRPr="00463941">
        <w:rPr>
          <w:lang w:eastAsia="en-GB"/>
        </w:rPr>
        <w:t>188801</w:t>
      </w:r>
      <w:r w:rsidR="00047B76">
        <w:rPr>
          <w:lang w:eastAsia="en-GB"/>
        </w:rPr>
        <w:t>,</w:t>
      </w:r>
      <w:r w:rsidRPr="00463941">
        <w:rPr>
          <w:lang w:eastAsia="en-GB"/>
        </w:rPr>
        <w:t xml:space="preserve"> March 2023, Fairfield Health Centre.</w:t>
      </w:r>
    </w:p>
    <w:p w14:paraId="6654B608" w14:textId="77777777" w:rsidR="00F00B5C" w:rsidRDefault="00F00B5C" w:rsidP="00CF001A"/>
    <w:p w14:paraId="5BC5CB5B" w14:textId="77777777" w:rsidR="00B46443" w:rsidRDefault="00B46443" w:rsidP="00CF001A">
      <w:pPr>
        <w:pStyle w:val="Heading1"/>
      </w:pPr>
      <w:bookmarkStart w:id="17" w:name="_Toc146727632"/>
      <w:proofErr w:type="gramStart"/>
      <w:r>
        <w:t>North West</w:t>
      </w:r>
      <w:proofErr w:type="gramEnd"/>
      <w:r>
        <w:t xml:space="preserve"> Surrey</w:t>
      </w:r>
      <w:bookmarkEnd w:id="17"/>
    </w:p>
    <w:p w14:paraId="4E1747E3" w14:textId="77777777" w:rsidR="00B264D8" w:rsidRDefault="00B264D8" w:rsidP="00B264D8">
      <w:pPr>
        <w:pStyle w:val="Heading2"/>
      </w:pPr>
      <w:bookmarkStart w:id="18" w:name="_Toc146727633"/>
      <w:r>
        <w:t>Praise and positive experiences</w:t>
      </w:r>
      <w:bookmarkEnd w:id="18"/>
    </w:p>
    <w:p w14:paraId="24D5CA9D" w14:textId="753442E1" w:rsidR="002C6D78" w:rsidRDefault="004307BB" w:rsidP="002C6D78">
      <w:r>
        <w:t>Residents have shared experiences of positive, responsive care leading them to access the care they needed quickly:</w:t>
      </w:r>
    </w:p>
    <w:p w14:paraId="166CF636" w14:textId="77777777" w:rsidR="004307BB" w:rsidRPr="002C6D78" w:rsidRDefault="004307BB" w:rsidP="002C6D78"/>
    <w:p w14:paraId="39964F29" w14:textId="77777777" w:rsidR="002E6B31" w:rsidRDefault="002E6B31" w:rsidP="002C6D78">
      <w:pPr>
        <w:pStyle w:val="Quote"/>
        <w:rPr>
          <w:lang w:eastAsia="en-GB"/>
        </w:rPr>
      </w:pPr>
      <w:r>
        <w:rPr>
          <w:lang w:eastAsia="en-GB"/>
        </w:rPr>
        <w:t>“</w:t>
      </w:r>
      <w:r w:rsidR="002C6D78" w:rsidRPr="002C6D78">
        <w:rPr>
          <w:lang w:eastAsia="en-GB"/>
        </w:rPr>
        <w:t>I needed to visit the GP twice in the last month. On both occasions I sent the online form at 8 am, received a phone call from the GP and had a face-to-face appointment the same morning. Caring and efficient consultation.</w:t>
      </w:r>
      <w:r w:rsidR="002C6D78">
        <w:rPr>
          <w:lang w:eastAsia="en-GB"/>
        </w:rPr>
        <w:t xml:space="preserve"> </w:t>
      </w:r>
      <w:r w:rsidR="002C6D78" w:rsidRPr="002C6D78">
        <w:rPr>
          <w:lang w:eastAsia="en-GB"/>
        </w:rPr>
        <w:t>Excellent service</w:t>
      </w:r>
      <w:r w:rsidR="002C6D78">
        <w:rPr>
          <w:lang w:eastAsia="en-GB"/>
        </w:rPr>
        <w:t>.</w:t>
      </w:r>
      <w:r>
        <w:rPr>
          <w:lang w:eastAsia="en-GB"/>
        </w:rPr>
        <w:t>”</w:t>
      </w:r>
      <w:r w:rsidR="002C6D78">
        <w:rPr>
          <w:lang w:eastAsia="en-GB"/>
        </w:rPr>
        <w:t xml:space="preserve"> </w:t>
      </w:r>
    </w:p>
    <w:p w14:paraId="7BEB0D32" w14:textId="72BF8D22" w:rsidR="002C6D78" w:rsidRDefault="002C6D78" w:rsidP="002E6B31">
      <w:pPr>
        <w:pStyle w:val="Attribution"/>
        <w:rPr>
          <w:lang w:eastAsia="en-GB"/>
        </w:rPr>
      </w:pPr>
      <w:r w:rsidRPr="002C6D78">
        <w:rPr>
          <w:lang w:eastAsia="en-GB"/>
        </w:rPr>
        <w:t>195749</w:t>
      </w:r>
      <w:r w:rsidR="00047B76">
        <w:rPr>
          <w:lang w:eastAsia="en-GB"/>
        </w:rPr>
        <w:t>,</w:t>
      </w:r>
      <w:r w:rsidRPr="002C6D78">
        <w:rPr>
          <w:lang w:eastAsia="en-GB"/>
        </w:rPr>
        <w:t xml:space="preserve"> July 2023, Hillview Medical Centre.</w:t>
      </w:r>
    </w:p>
    <w:p w14:paraId="53B5CE27" w14:textId="77777777" w:rsidR="0057703E" w:rsidRDefault="0057703E" w:rsidP="0057703E">
      <w:pPr>
        <w:rPr>
          <w:lang w:eastAsia="en-GB"/>
        </w:rPr>
      </w:pPr>
    </w:p>
    <w:p w14:paraId="57809FA6" w14:textId="77777777" w:rsidR="002E6B31" w:rsidRDefault="002E6B31" w:rsidP="009805EF">
      <w:pPr>
        <w:pStyle w:val="Quote"/>
        <w:rPr>
          <w:lang w:eastAsia="en-GB"/>
        </w:rPr>
      </w:pPr>
      <w:r>
        <w:rPr>
          <w:lang w:eastAsia="en-GB"/>
        </w:rPr>
        <w:t>“</w:t>
      </w:r>
      <w:r w:rsidR="0057703E" w:rsidRPr="0057703E">
        <w:rPr>
          <w:lang w:eastAsia="en-GB"/>
        </w:rPr>
        <w:t xml:space="preserve">Left an online request for a GP appointment, was triaged 2 hours later and appropriate questions asked. Recommended that I was seen by a GP. Text received from GP later in the afternoon to say an appointment had been made in the Acute Illness GP Hub at Woking Community Hospital for the next morning. Given antibiotics and told to return in a week if not cleared, which I did and again left </w:t>
      </w:r>
      <w:r w:rsidR="0057703E" w:rsidRPr="0057703E">
        <w:rPr>
          <w:lang w:eastAsia="en-GB"/>
        </w:rPr>
        <w:lastRenderedPageBreak/>
        <w:t>online message and got call back from GP shortly after. Process felt improved and responsive.</w:t>
      </w:r>
      <w:r>
        <w:rPr>
          <w:lang w:eastAsia="en-GB"/>
        </w:rPr>
        <w:t>”</w:t>
      </w:r>
      <w:r w:rsidR="0057703E" w:rsidRPr="0057703E">
        <w:rPr>
          <w:lang w:eastAsia="en-GB"/>
        </w:rPr>
        <w:t xml:space="preserve"> </w:t>
      </w:r>
    </w:p>
    <w:p w14:paraId="55BFD4C9" w14:textId="0EE3E2CE" w:rsidR="0057703E" w:rsidRDefault="0057703E" w:rsidP="002E6B31">
      <w:pPr>
        <w:pStyle w:val="Attribution"/>
        <w:rPr>
          <w:lang w:eastAsia="en-GB"/>
        </w:rPr>
      </w:pPr>
      <w:r w:rsidRPr="0057703E">
        <w:rPr>
          <w:lang w:eastAsia="en-GB"/>
        </w:rPr>
        <w:t>193874</w:t>
      </w:r>
      <w:r w:rsidR="009805EF">
        <w:rPr>
          <w:lang w:eastAsia="en-GB"/>
        </w:rPr>
        <w:t>,</w:t>
      </w:r>
      <w:r w:rsidRPr="0057703E">
        <w:rPr>
          <w:lang w:eastAsia="en-GB"/>
        </w:rPr>
        <w:t xml:space="preserve"> June 2023</w:t>
      </w:r>
      <w:r>
        <w:rPr>
          <w:lang w:eastAsia="en-GB"/>
        </w:rPr>
        <w:t xml:space="preserve">, </w:t>
      </w:r>
      <w:proofErr w:type="spellStart"/>
      <w:r>
        <w:rPr>
          <w:lang w:eastAsia="en-GB"/>
        </w:rPr>
        <w:t>Heathcot</w:t>
      </w:r>
      <w:proofErr w:type="spellEnd"/>
      <w:r>
        <w:rPr>
          <w:lang w:eastAsia="en-GB"/>
        </w:rPr>
        <w:t xml:space="preserve"> Medical </w:t>
      </w:r>
      <w:r w:rsidR="009805EF">
        <w:rPr>
          <w:lang w:eastAsia="en-GB"/>
        </w:rPr>
        <w:t>Practice.</w:t>
      </w:r>
    </w:p>
    <w:p w14:paraId="3EA3DB00" w14:textId="77777777" w:rsidR="00AF65DA" w:rsidRDefault="00AF65DA" w:rsidP="00AF65DA">
      <w:pPr>
        <w:rPr>
          <w:lang w:eastAsia="en-GB"/>
        </w:rPr>
      </w:pPr>
    </w:p>
    <w:p w14:paraId="4C86B287" w14:textId="429273E2" w:rsidR="0054228A" w:rsidRDefault="000C3E70" w:rsidP="0054228A">
      <w:pPr>
        <w:pStyle w:val="Heading2"/>
        <w:rPr>
          <w:lang w:eastAsia="en-GB"/>
        </w:rPr>
      </w:pPr>
      <w:bookmarkStart w:id="19" w:name="_Toc146727634"/>
      <w:r>
        <w:rPr>
          <w:lang w:eastAsia="en-GB"/>
        </w:rPr>
        <w:t>Diagnosis and ongoing support</w:t>
      </w:r>
      <w:bookmarkEnd w:id="19"/>
    </w:p>
    <w:p w14:paraId="1F2B5EA3" w14:textId="5925BE8A" w:rsidR="00306DBB" w:rsidRDefault="00306DBB" w:rsidP="00AF65DA">
      <w:pPr>
        <w:rPr>
          <w:lang w:eastAsia="en-GB"/>
        </w:rPr>
      </w:pPr>
      <w:r>
        <w:rPr>
          <w:lang w:eastAsia="en-GB"/>
        </w:rPr>
        <w:t xml:space="preserve">We heard from a resident who was </w:t>
      </w:r>
      <w:r w:rsidR="00EE7B37">
        <w:rPr>
          <w:lang w:eastAsia="en-GB"/>
        </w:rPr>
        <w:t>experiencing regular pain</w:t>
      </w:r>
      <w:r w:rsidR="00591C4F">
        <w:rPr>
          <w:lang w:eastAsia="en-GB"/>
        </w:rPr>
        <w:t>. They felt that they had been left without any support</w:t>
      </w:r>
      <w:r w:rsidR="00EF779D">
        <w:rPr>
          <w:lang w:eastAsia="en-GB"/>
        </w:rPr>
        <w:t xml:space="preserve"> having a severe impact on their mental health</w:t>
      </w:r>
      <w:r w:rsidR="00C74DF2">
        <w:rPr>
          <w:lang w:eastAsia="en-GB"/>
        </w:rPr>
        <w:t>:</w:t>
      </w:r>
    </w:p>
    <w:p w14:paraId="1CFBA1C4" w14:textId="77777777" w:rsidR="00306DBB" w:rsidRDefault="00306DBB" w:rsidP="00AF65DA">
      <w:pPr>
        <w:rPr>
          <w:lang w:eastAsia="en-GB"/>
        </w:rPr>
      </w:pPr>
    </w:p>
    <w:p w14:paraId="0B62E454" w14:textId="7A6561FC" w:rsidR="002E6B31" w:rsidRDefault="002E6B31" w:rsidP="00536A3F">
      <w:pPr>
        <w:pStyle w:val="Quote"/>
        <w:rPr>
          <w:b/>
          <w:bCs/>
          <w:lang w:eastAsia="en-GB"/>
        </w:rPr>
      </w:pPr>
      <w:r>
        <w:rPr>
          <w:lang w:eastAsia="en-GB"/>
        </w:rPr>
        <w:t>“</w:t>
      </w:r>
      <w:r w:rsidR="00AF65DA" w:rsidRPr="00AF65DA">
        <w:rPr>
          <w:lang w:eastAsia="en-GB"/>
        </w:rPr>
        <w:t xml:space="preserve">It’s been about 7-8 months now that I have not been treated for my pain under chest and back. </w:t>
      </w:r>
      <w:proofErr w:type="gramStart"/>
      <w:r w:rsidR="00AF65DA" w:rsidRPr="00AF65DA">
        <w:rPr>
          <w:lang w:eastAsia="en-GB"/>
        </w:rPr>
        <w:t>First</w:t>
      </w:r>
      <w:proofErr w:type="gramEnd"/>
      <w:r w:rsidR="00AF65DA" w:rsidRPr="00AF65DA">
        <w:rPr>
          <w:lang w:eastAsia="en-GB"/>
        </w:rPr>
        <w:t xml:space="preserve"> I was told by my </w:t>
      </w:r>
      <w:r w:rsidR="00370002">
        <w:rPr>
          <w:lang w:eastAsia="en-GB"/>
        </w:rPr>
        <w:t>GP practice</w:t>
      </w:r>
      <w:r w:rsidR="00AF65DA" w:rsidRPr="00AF65DA">
        <w:rPr>
          <w:lang w:eastAsia="en-GB"/>
        </w:rPr>
        <w:t xml:space="preserve"> that it’s bacterial infection and was kept on antibiotics which made no difference to my health. I then went to my country and the ultrasound there said they were very small gallstones. I again contacted my </w:t>
      </w:r>
      <w:proofErr w:type="gramStart"/>
      <w:r w:rsidR="00370002">
        <w:rPr>
          <w:lang w:eastAsia="en-GB"/>
        </w:rPr>
        <w:t>practice</w:t>
      </w:r>
      <w:proofErr w:type="gramEnd"/>
      <w:r w:rsidR="00AF65DA" w:rsidRPr="00AF65DA">
        <w:rPr>
          <w:lang w:eastAsia="en-GB"/>
        </w:rPr>
        <w:t xml:space="preserve"> but all GP had to say was that they won’t operate it because I am too young. My glucose level drops so much and now it’s been a week that I have </w:t>
      </w:r>
      <w:proofErr w:type="spellStart"/>
      <w:r w:rsidR="00AF65DA" w:rsidRPr="00AF65DA">
        <w:rPr>
          <w:lang w:eastAsia="en-GB"/>
        </w:rPr>
        <w:t>became</w:t>
      </w:r>
      <w:proofErr w:type="spellEnd"/>
      <w:r w:rsidR="00AF65DA" w:rsidRPr="00AF65DA">
        <w:rPr>
          <w:lang w:eastAsia="en-GB"/>
        </w:rPr>
        <w:t xml:space="preserve"> unconscious at my work, at my </w:t>
      </w:r>
      <w:proofErr w:type="gramStart"/>
      <w:r w:rsidR="00AF65DA" w:rsidRPr="00AF65DA">
        <w:rPr>
          <w:lang w:eastAsia="en-GB"/>
        </w:rPr>
        <w:t>hallways</w:t>
      </w:r>
      <w:proofErr w:type="gramEnd"/>
      <w:r w:rsidR="00AF65DA" w:rsidRPr="00AF65DA">
        <w:rPr>
          <w:lang w:eastAsia="en-GB"/>
        </w:rPr>
        <w:t xml:space="preserve"> doorstep and on street. The pain has become unbearable now that I have stopped eating proper meals which now is affecting my brain as well. If I won’t be operated for this then I would suicide because I am unable to look after myself and bear this pain. I am a single </w:t>
      </w:r>
      <w:proofErr w:type="gramStart"/>
      <w:r w:rsidR="00AF65DA" w:rsidRPr="00AF65DA">
        <w:rPr>
          <w:lang w:eastAsia="en-GB"/>
        </w:rPr>
        <w:t>mother</w:t>
      </w:r>
      <w:proofErr w:type="gramEnd"/>
      <w:r w:rsidR="00AF65DA" w:rsidRPr="00AF65DA">
        <w:rPr>
          <w:lang w:eastAsia="en-GB"/>
        </w:rPr>
        <w:t xml:space="preserve"> and my daughter sees me suffer every</w:t>
      </w:r>
      <w:r w:rsidR="006F616C">
        <w:rPr>
          <w:lang w:eastAsia="en-GB"/>
        </w:rPr>
        <w:t xml:space="preserve"> </w:t>
      </w:r>
      <w:r w:rsidR="00AF65DA" w:rsidRPr="00AF65DA">
        <w:rPr>
          <w:lang w:eastAsia="en-GB"/>
        </w:rPr>
        <w:t xml:space="preserve">day and if I do anything I will already leave written confession that my </w:t>
      </w:r>
      <w:r w:rsidR="00370002">
        <w:rPr>
          <w:lang w:eastAsia="en-GB"/>
        </w:rPr>
        <w:t>practice</w:t>
      </w:r>
      <w:r w:rsidR="00AF65DA" w:rsidRPr="00AF65DA">
        <w:rPr>
          <w:lang w:eastAsia="en-GB"/>
        </w:rPr>
        <w:t xml:space="preserve"> and GPs are responsible for not looking at my case. They have left me to bear this pain without considering me </w:t>
      </w:r>
      <w:proofErr w:type="gramStart"/>
      <w:r w:rsidR="00AF65DA" w:rsidRPr="00AF65DA">
        <w:rPr>
          <w:lang w:eastAsia="en-GB"/>
        </w:rPr>
        <w:t>human</w:t>
      </w:r>
      <w:proofErr w:type="gramEnd"/>
      <w:r w:rsidR="00AF65DA" w:rsidRPr="00AF65DA">
        <w:rPr>
          <w:lang w:eastAsia="en-GB"/>
        </w:rPr>
        <w:t xml:space="preserve"> I guess. That’s my last option because obviously I don’t want a life where </w:t>
      </w:r>
      <w:r w:rsidR="007D3685">
        <w:rPr>
          <w:lang w:eastAsia="en-GB"/>
        </w:rPr>
        <w:t>I</w:t>
      </w:r>
      <w:r w:rsidR="00AF65DA" w:rsidRPr="00AF65DA">
        <w:rPr>
          <w:lang w:eastAsia="en-GB"/>
        </w:rPr>
        <w:t xml:space="preserve"> cannot even eat, </w:t>
      </w:r>
      <w:proofErr w:type="gramStart"/>
      <w:r w:rsidR="00AF65DA" w:rsidRPr="00AF65DA">
        <w:rPr>
          <w:lang w:eastAsia="en-GB"/>
        </w:rPr>
        <w:t>work</w:t>
      </w:r>
      <w:proofErr w:type="gramEnd"/>
      <w:r w:rsidR="00AF65DA" w:rsidRPr="00AF65DA">
        <w:rPr>
          <w:lang w:eastAsia="en-GB"/>
        </w:rPr>
        <w:t xml:space="preserve"> or survive.</w:t>
      </w:r>
      <w:r>
        <w:rPr>
          <w:lang w:eastAsia="en-GB"/>
        </w:rPr>
        <w:t xml:space="preserve">” </w:t>
      </w:r>
      <w:r w:rsidR="00542492">
        <w:rPr>
          <w:lang w:eastAsia="en-GB"/>
        </w:rPr>
        <w:t>[We followed up with the</w:t>
      </w:r>
      <w:r w:rsidR="00BF3FDD">
        <w:rPr>
          <w:lang w:eastAsia="en-GB"/>
        </w:rPr>
        <w:t xml:space="preserve"> person involved</w:t>
      </w:r>
      <w:r w:rsidR="00542492">
        <w:rPr>
          <w:lang w:eastAsia="en-GB"/>
        </w:rPr>
        <w:t xml:space="preserve"> to ensure that they are</w:t>
      </w:r>
      <w:r w:rsidR="00BF3FDD">
        <w:rPr>
          <w:lang w:eastAsia="en-GB"/>
        </w:rPr>
        <w:t xml:space="preserve"> safe and</w:t>
      </w:r>
      <w:r w:rsidR="00542492">
        <w:rPr>
          <w:lang w:eastAsia="en-GB"/>
        </w:rPr>
        <w:t xml:space="preserve"> accessing the support they need</w:t>
      </w:r>
      <w:r w:rsidR="00BF3FDD" w:rsidRPr="00BF3FDD">
        <w:rPr>
          <w:lang w:eastAsia="en-GB"/>
        </w:rPr>
        <w:t>]</w:t>
      </w:r>
      <w:r>
        <w:rPr>
          <w:lang w:eastAsia="en-GB"/>
        </w:rPr>
        <w:t>.</w:t>
      </w:r>
    </w:p>
    <w:p w14:paraId="53BA048E" w14:textId="12A97E67" w:rsidR="00AF65DA" w:rsidRDefault="00AF65DA" w:rsidP="002E6B31">
      <w:pPr>
        <w:pStyle w:val="Attribution"/>
        <w:rPr>
          <w:lang w:eastAsia="en-GB"/>
        </w:rPr>
      </w:pPr>
      <w:r w:rsidRPr="00AF65DA">
        <w:rPr>
          <w:lang w:eastAsia="en-GB"/>
        </w:rPr>
        <w:t>191405</w:t>
      </w:r>
      <w:r w:rsidR="00536A3F">
        <w:rPr>
          <w:lang w:eastAsia="en-GB"/>
        </w:rPr>
        <w:t>,</w:t>
      </w:r>
      <w:r w:rsidRPr="00AF65DA">
        <w:rPr>
          <w:lang w:eastAsia="en-GB"/>
        </w:rPr>
        <w:t xml:space="preserve"> May 2023</w:t>
      </w:r>
      <w:r w:rsidR="00306DBB" w:rsidRPr="00C51B73">
        <w:rPr>
          <w:lang w:eastAsia="en-GB"/>
        </w:rPr>
        <w:t>, Hillview</w:t>
      </w:r>
      <w:r w:rsidR="00536A3F">
        <w:rPr>
          <w:lang w:eastAsia="en-GB"/>
        </w:rPr>
        <w:t xml:space="preserve"> Medical Centre</w:t>
      </w:r>
      <w:r w:rsidR="00C74DF2">
        <w:rPr>
          <w:lang w:eastAsia="en-GB"/>
        </w:rPr>
        <w:t>.</w:t>
      </w:r>
    </w:p>
    <w:p w14:paraId="01FD650B" w14:textId="77777777" w:rsidR="0030426C" w:rsidRDefault="0030426C" w:rsidP="0030426C">
      <w:pPr>
        <w:rPr>
          <w:lang w:eastAsia="en-GB"/>
        </w:rPr>
      </w:pPr>
    </w:p>
    <w:p w14:paraId="119A3868" w14:textId="5A0363B6" w:rsidR="0030426C" w:rsidRDefault="0030426C" w:rsidP="0030426C">
      <w:pPr>
        <w:pStyle w:val="Heading2"/>
        <w:rPr>
          <w:lang w:eastAsia="en-GB"/>
        </w:rPr>
      </w:pPr>
      <w:bookmarkStart w:id="20" w:name="_Toc146727635"/>
      <w:r>
        <w:rPr>
          <w:lang w:eastAsia="en-GB"/>
        </w:rPr>
        <w:t>Communicating with residents</w:t>
      </w:r>
      <w:bookmarkEnd w:id="20"/>
    </w:p>
    <w:p w14:paraId="795D83CF" w14:textId="7A9CA198" w:rsidR="0030426C" w:rsidRDefault="0030426C" w:rsidP="0030426C">
      <w:pPr>
        <w:rPr>
          <w:lang w:eastAsia="en-GB"/>
        </w:rPr>
      </w:pPr>
      <w:r>
        <w:rPr>
          <w:lang w:eastAsia="en-GB"/>
        </w:rPr>
        <w:t xml:space="preserve">We regularly hear that people are happy with the care they </w:t>
      </w:r>
      <w:proofErr w:type="gramStart"/>
      <w:r>
        <w:rPr>
          <w:lang w:eastAsia="en-GB"/>
        </w:rPr>
        <w:t>receive,</w:t>
      </w:r>
      <w:proofErr w:type="gramEnd"/>
      <w:r>
        <w:rPr>
          <w:lang w:eastAsia="en-GB"/>
        </w:rPr>
        <w:t xml:space="preserve"> however they also </w:t>
      </w:r>
      <w:r w:rsidR="00AD48D4">
        <w:rPr>
          <w:lang w:eastAsia="en-GB"/>
        </w:rPr>
        <w:t>would like practices to be more sensitive to their needs:</w:t>
      </w:r>
    </w:p>
    <w:p w14:paraId="4C3323C7" w14:textId="77777777" w:rsidR="00AD48D4" w:rsidRDefault="00AD48D4" w:rsidP="0030426C">
      <w:pPr>
        <w:rPr>
          <w:lang w:eastAsia="en-GB"/>
        </w:rPr>
      </w:pPr>
    </w:p>
    <w:p w14:paraId="6E42DF6F" w14:textId="38CF2D63" w:rsidR="00AD48D4" w:rsidRDefault="002E6B31" w:rsidP="00AD48D4">
      <w:pPr>
        <w:pStyle w:val="Quote"/>
        <w:rPr>
          <w:lang w:eastAsia="en-GB"/>
        </w:rPr>
      </w:pPr>
      <w:r>
        <w:rPr>
          <w:lang w:eastAsia="en-GB"/>
        </w:rPr>
        <w:lastRenderedPageBreak/>
        <w:t>“</w:t>
      </w:r>
      <w:r w:rsidR="00AD48D4">
        <w:rPr>
          <w:lang w:eastAsia="en-GB"/>
        </w:rPr>
        <w:t xml:space="preserve">An improvement would be more people to pick up the phone at the GP and at the pharmacy. The care I’ve received has been good, but staff to be more understanding when talking to you.  </w:t>
      </w:r>
    </w:p>
    <w:p w14:paraId="16828EC1" w14:textId="77777777" w:rsidR="00AD48D4" w:rsidRDefault="00AD48D4" w:rsidP="00AD48D4">
      <w:pPr>
        <w:pStyle w:val="Quote"/>
        <w:rPr>
          <w:lang w:eastAsia="en-GB"/>
        </w:rPr>
      </w:pPr>
    </w:p>
    <w:p w14:paraId="41303EB7" w14:textId="77777777" w:rsidR="002E6B31" w:rsidRDefault="00AD48D4" w:rsidP="00AD48D4">
      <w:pPr>
        <w:pStyle w:val="Quote"/>
        <w:rPr>
          <w:lang w:eastAsia="en-GB"/>
        </w:rPr>
      </w:pPr>
      <w:r>
        <w:rPr>
          <w:lang w:eastAsia="en-GB"/>
        </w:rPr>
        <w:t xml:space="preserve">I’ve had cancer 4 times, hysterectomy, mastectomy and more recently two bouts of skin cancer. I’m okay now and I’m now caring for my husband who is in remission for prostate cancer. It’s been a really hard time </w:t>
      </w:r>
      <w:proofErr w:type="gramStart"/>
      <w:r>
        <w:rPr>
          <w:lang w:eastAsia="en-GB"/>
        </w:rPr>
        <w:t>recently,</w:t>
      </w:r>
      <w:proofErr w:type="gramEnd"/>
      <w:r>
        <w:rPr>
          <w:lang w:eastAsia="en-GB"/>
        </w:rPr>
        <w:t xml:space="preserve"> I try and keep my chin up.</w:t>
      </w:r>
      <w:r w:rsidR="002E6B31">
        <w:rPr>
          <w:lang w:eastAsia="en-GB"/>
        </w:rPr>
        <w:t>”</w:t>
      </w:r>
    </w:p>
    <w:p w14:paraId="29AB3C09" w14:textId="3BCCF719" w:rsidR="00AD48D4" w:rsidRDefault="00AD48D4" w:rsidP="002E6B31">
      <w:pPr>
        <w:pStyle w:val="Attribution"/>
        <w:rPr>
          <w:lang w:eastAsia="en-GB"/>
        </w:rPr>
      </w:pPr>
      <w:r w:rsidRPr="005D3C87">
        <w:rPr>
          <w:lang w:eastAsia="en-GB"/>
        </w:rPr>
        <w:t>196678, August 2023, Grove Medical Centre.</w:t>
      </w:r>
    </w:p>
    <w:p w14:paraId="072888B9" w14:textId="77777777" w:rsidR="008D41D9" w:rsidRDefault="008D41D9" w:rsidP="008D41D9">
      <w:pPr>
        <w:rPr>
          <w:lang w:eastAsia="en-GB"/>
        </w:rPr>
      </w:pPr>
    </w:p>
    <w:p w14:paraId="2204A686" w14:textId="04D946BF" w:rsidR="00AE4C96" w:rsidRPr="00803BE4" w:rsidRDefault="005508F0" w:rsidP="00234BB5">
      <w:pPr>
        <w:pStyle w:val="Heading2"/>
      </w:pPr>
      <w:bookmarkStart w:id="21" w:name="_Toc146727636"/>
      <w:r>
        <w:t>Contacting practices</w:t>
      </w:r>
      <w:bookmarkEnd w:id="21"/>
    </w:p>
    <w:p w14:paraId="4AD6F447" w14:textId="0B37977E" w:rsidR="00E81C6C" w:rsidRDefault="00DB4C6C" w:rsidP="00E81C6C">
      <w:pPr>
        <w:rPr>
          <w:lang w:eastAsia="en-GB"/>
        </w:rPr>
      </w:pPr>
      <w:r>
        <w:rPr>
          <w:lang w:eastAsia="en-GB"/>
        </w:rPr>
        <w:t xml:space="preserve">Communication has been a consistent theme in experiences relating to primary care services. We continue to hear from people who </w:t>
      </w:r>
      <w:r w:rsidR="00F53E21">
        <w:rPr>
          <w:lang w:eastAsia="en-GB"/>
        </w:rPr>
        <w:t>have tried different methods to book appointments but have been unable to do so:</w:t>
      </w:r>
    </w:p>
    <w:p w14:paraId="25E28F0A" w14:textId="77777777" w:rsidR="00F53E21" w:rsidRDefault="00F53E21" w:rsidP="00E81C6C">
      <w:pPr>
        <w:rPr>
          <w:lang w:eastAsia="en-GB"/>
        </w:rPr>
      </w:pPr>
    </w:p>
    <w:p w14:paraId="77760F18" w14:textId="43DA0C7B" w:rsidR="00E81C6C" w:rsidRPr="003B6D0E" w:rsidRDefault="002E6B31" w:rsidP="00E81C6C">
      <w:pPr>
        <w:pStyle w:val="Quote"/>
        <w:rPr>
          <w:rFonts w:eastAsia="Times New Roman" w:cs="Poppins"/>
          <w:szCs w:val="24"/>
          <w:lang w:eastAsia="en-GB"/>
        </w:rPr>
      </w:pPr>
      <w:r>
        <w:rPr>
          <w:rFonts w:eastAsia="Times New Roman" w:cs="Poppins"/>
          <w:szCs w:val="24"/>
          <w:lang w:eastAsia="en-GB"/>
        </w:rPr>
        <w:t>“</w:t>
      </w:r>
      <w:r w:rsidR="00E81C6C">
        <w:rPr>
          <w:rFonts w:eastAsia="Times New Roman" w:cs="Poppins"/>
          <w:szCs w:val="24"/>
          <w:lang w:eastAsia="en-GB"/>
        </w:rPr>
        <w:t>I</w:t>
      </w:r>
      <w:r w:rsidR="00E81C6C" w:rsidRPr="003B6D0E">
        <w:rPr>
          <w:rFonts w:eastAsia="Times New Roman" w:cs="Poppins"/>
          <w:szCs w:val="24"/>
          <w:lang w:eastAsia="en-GB"/>
        </w:rPr>
        <w:t xml:space="preserve"> was told I needed to follow up with my GP after I was discharged from A&amp;E. On Monday at 3</w:t>
      </w:r>
      <w:r>
        <w:rPr>
          <w:rFonts w:eastAsia="Times New Roman" w:cs="Poppins"/>
          <w:szCs w:val="24"/>
          <w:lang w:eastAsia="en-GB"/>
        </w:rPr>
        <w:t>.</w:t>
      </w:r>
      <w:r w:rsidR="00E81C6C" w:rsidRPr="003B6D0E">
        <w:rPr>
          <w:rFonts w:eastAsia="Times New Roman" w:cs="Poppins"/>
          <w:szCs w:val="24"/>
          <w:lang w:eastAsia="en-GB"/>
        </w:rPr>
        <w:t>50pm, I went on Hillview Medical Centre's website offered two options: Request an appointment using an online form</w:t>
      </w:r>
      <w:r w:rsidR="00CA4319">
        <w:rPr>
          <w:rFonts w:eastAsia="Times New Roman" w:cs="Poppins"/>
          <w:szCs w:val="24"/>
          <w:lang w:eastAsia="en-GB"/>
        </w:rPr>
        <w:t xml:space="preserve"> or</w:t>
      </w:r>
      <w:r w:rsidR="00E81C6C" w:rsidRPr="003B6D0E">
        <w:rPr>
          <w:rFonts w:eastAsia="Times New Roman" w:cs="Poppins"/>
          <w:szCs w:val="24"/>
          <w:lang w:eastAsia="en-GB"/>
        </w:rPr>
        <w:t xml:space="preserve"> request an appointment using the NHS </w:t>
      </w:r>
      <w:r w:rsidR="009B5344">
        <w:rPr>
          <w:rFonts w:eastAsia="Times New Roman" w:cs="Poppins"/>
          <w:szCs w:val="24"/>
          <w:lang w:eastAsia="en-GB"/>
        </w:rPr>
        <w:t>A</w:t>
      </w:r>
      <w:r w:rsidR="00E81C6C" w:rsidRPr="003B6D0E">
        <w:rPr>
          <w:rFonts w:eastAsia="Times New Roman" w:cs="Poppins"/>
          <w:szCs w:val="24"/>
          <w:lang w:eastAsia="en-GB"/>
        </w:rPr>
        <w:t>pp</w:t>
      </w:r>
      <w:r w:rsidR="00CA4319">
        <w:rPr>
          <w:rFonts w:eastAsia="Times New Roman" w:cs="Poppins"/>
          <w:szCs w:val="24"/>
          <w:lang w:eastAsia="en-GB"/>
        </w:rPr>
        <w:t>/</w:t>
      </w:r>
      <w:r w:rsidR="00E81C6C" w:rsidRPr="003B6D0E">
        <w:rPr>
          <w:rFonts w:eastAsia="Times New Roman" w:cs="Poppins"/>
          <w:szCs w:val="24"/>
          <w:lang w:eastAsia="en-GB"/>
        </w:rPr>
        <w:t>website. I tried to do it using an online form, so clicked on that option and got redirected to a page that did not have a form for normal appointments, only a message about urgent appointments</w:t>
      </w:r>
      <w:r w:rsidR="00CA4319">
        <w:rPr>
          <w:rFonts w:eastAsia="Times New Roman" w:cs="Poppins"/>
          <w:szCs w:val="24"/>
          <w:lang w:eastAsia="en-GB"/>
        </w:rPr>
        <w:t xml:space="preserve">. </w:t>
      </w:r>
      <w:r w:rsidR="00E81C6C" w:rsidRPr="003B6D0E">
        <w:rPr>
          <w:rFonts w:eastAsia="Times New Roman" w:cs="Poppins"/>
          <w:szCs w:val="24"/>
          <w:lang w:eastAsia="en-GB"/>
        </w:rPr>
        <w:t xml:space="preserve"> There was no link below to request a routine appointment. So, I decided to try the [via the NHS website] however going through this process showed no appointments available online. I then decided to try calling to see if I can make an appointment by phone. I was waiting to be connected for 9 and a half minutes</w:t>
      </w:r>
      <w:proofErr w:type="gramStart"/>
      <w:r w:rsidR="00E81C6C" w:rsidRPr="003B6D0E">
        <w:rPr>
          <w:rFonts w:eastAsia="Times New Roman" w:cs="Poppins"/>
          <w:szCs w:val="24"/>
          <w:lang w:eastAsia="en-GB"/>
        </w:rPr>
        <w:t>…..</w:t>
      </w:r>
      <w:proofErr w:type="gramEnd"/>
      <w:r w:rsidR="00E81C6C" w:rsidRPr="003B6D0E">
        <w:rPr>
          <w:rFonts w:eastAsia="Times New Roman" w:cs="Poppins"/>
          <w:szCs w:val="24"/>
          <w:lang w:eastAsia="en-GB"/>
        </w:rPr>
        <w:t xml:space="preserve">eventually the call disconnected at their end. On another occasion when I tried coming into the </w:t>
      </w:r>
      <w:r w:rsidR="00370002">
        <w:rPr>
          <w:rFonts w:eastAsia="Times New Roman" w:cs="Poppins"/>
          <w:szCs w:val="24"/>
          <w:lang w:eastAsia="en-GB"/>
        </w:rPr>
        <w:t>practice</w:t>
      </w:r>
      <w:r w:rsidR="00E81C6C" w:rsidRPr="003B6D0E">
        <w:rPr>
          <w:rFonts w:eastAsia="Times New Roman" w:cs="Poppins"/>
          <w:szCs w:val="24"/>
          <w:lang w:eastAsia="en-GB"/>
        </w:rPr>
        <w:t xml:space="preserve"> in person</w:t>
      </w:r>
      <w:proofErr w:type="gramStart"/>
      <w:r w:rsidR="00E81C6C" w:rsidRPr="003B6D0E">
        <w:rPr>
          <w:rFonts w:eastAsia="Times New Roman" w:cs="Poppins"/>
          <w:szCs w:val="24"/>
          <w:lang w:eastAsia="en-GB"/>
        </w:rPr>
        <w:t>….the</w:t>
      </w:r>
      <w:proofErr w:type="gramEnd"/>
      <w:r w:rsidR="00E81C6C" w:rsidRPr="003B6D0E">
        <w:rPr>
          <w:rFonts w:eastAsia="Times New Roman" w:cs="Poppins"/>
          <w:szCs w:val="24"/>
          <w:lang w:eastAsia="en-GB"/>
        </w:rPr>
        <w:t xml:space="preserve"> reception I was told they didn't have a booking system there and that I would have to call or make an appointment online. I called the number while still at the </w:t>
      </w:r>
      <w:r w:rsidR="00370002">
        <w:rPr>
          <w:rFonts w:eastAsia="Times New Roman" w:cs="Poppins"/>
          <w:szCs w:val="24"/>
          <w:lang w:eastAsia="en-GB"/>
        </w:rPr>
        <w:t>practice</w:t>
      </w:r>
      <w:r w:rsidR="00E81C6C" w:rsidRPr="003B6D0E">
        <w:rPr>
          <w:rFonts w:eastAsia="Times New Roman" w:cs="Poppins"/>
          <w:szCs w:val="24"/>
          <w:lang w:eastAsia="en-GB"/>
        </w:rPr>
        <w:t xml:space="preserve">. There were several staff members at the reception that day and only one more patient who came for an </w:t>
      </w:r>
      <w:r w:rsidR="00E81C6C" w:rsidRPr="003B6D0E">
        <w:rPr>
          <w:rFonts w:eastAsia="Times New Roman" w:cs="Poppins"/>
          <w:szCs w:val="24"/>
          <w:lang w:eastAsia="en-GB"/>
        </w:rPr>
        <w:lastRenderedPageBreak/>
        <w:t>appointment, and yet it took almost 10 minutes to pick up the phone.</w:t>
      </w:r>
    </w:p>
    <w:p w14:paraId="072DFD8A" w14:textId="77777777" w:rsidR="00E81C6C" w:rsidRPr="003B6D0E" w:rsidRDefault="00E81C6C" w:rsidP="00E81C6C">
      <w:pPr>
        <w:pStyle w:val="Quote"/>
        <w:rPr>
          <w:rFonts w:eastAsia="Times New Roman" w:cs="Poppins"/>
          <w:szCs w:val="24"/>
          <w:lang w:eastAsia="en-GB"/>
        </w:rPr>
      </w:pPr>
    </w:p>
    <w:p w14:paraId="5CCD7F91" w14:textId="77777777" w:rsidR="002E6B31" w:rsidRDefault="00E81C6C" w:rsidP="00E81C6C">
      <w:pPr>
        <w:pStyle w:val="Quote"/>
        <w:rPr>
          <w:rFonts w:eastAsia="Times New Roman" w:cs="Poppins"/>
          <w:szCs w:val="24"/>
          <w:lang w:eastAsia="en-GB"/>
        </w:rPr>
      </w:pPr>
      <w:r w:rsidRPr="003B6D0E">
        <w:rPr>
          <w:rFonts w:eastAsia="Times New Roman" w:cs="Poppins"/>
          <w:szCs w:val="24"/>
          <w:lang w:eastAsia="en-GB"/>
        </w:rPr>
        <w:t>[Appointment booking has been] designed in such a way that there is no way to get an appointment by coming into the surgery, both options via the website do not work, and no one is picking up the phone at their end, making it impossible to book an appointment.</w:t>
      </w:r>
      <w:r w:rsidR="002E6B31">
        <w:rPr>
          <w:rFonts w:eastAsia="Times New Roman" w:cs="Poppins"/>
          <w:szCs w:val="24"/>
          <w:lang w:eastAsia="en-GB"/>
        </w:rPr>
        <w:t>”</w:t>
      </w:r>
      <w:r w:rsidRPr="003B6D0E">
        <w:rPr>
          <w:rFonts w:eastAsia="Times New Roman" w:cs="Poppins"/>
          <w:szCs w:val="24"/>
          <w:lang w:eastAsia="en-GB"/>
        </w:rPr>
        <w:t xml:space="preserve"> </w:t>
      </w:r>
    </w:p>
    <w:p w14:paraId="3DAF39B2" w14:textId="2E4D0BE1" w:rsidR="008E1264" w:rsidRDefault="00E81C6C" w:rsidP="00E81C6C">
      <w:pPr>
        <w:pStyle w:val="Quote"/>
        <w:rPr>
          <w:rFonts w:eastAsia="Times New Roman" w:cs="Poppins"/>
          <w:b/>
          <w:bCs/>
          <w:szCs w:val="24"/>
          <w:lang w:eastAsia="en-GB"/>
        </w:rPr>
      </w:pPr>
      <w:r w:rsidRPr="003B6D0E">
        <w:rPr>
          <w:rFonts w:eastAsia="Times New Roman" w:cs="Poppins"/>
          <w:b/>
          <w:bCs/>
          <w:szCs w:val="24"/>
          <w:lang w:eastAsia="en-GB"/>
        </w:rPr>
        <w:t>195822, July 2023, Hillview Medical Centre.</w:t>
      </w:r>
    </w:p>
    <w:p w14:paraId="412B4C23" w14:textId="77777777" w:rsidR="00F53E21" w:rsidRDefault="00F53E21" w:rsidP="00F53E21">
      <w:pPr>
        <w:rPr>
          <w:lang w:eastAsia="en-GB"/>
        </w:rPr>
      </w:pPr>
    </w:p>
    <w:p w14:paraId="784B0724" w14:textId="18DAA6F4" w:rsidR="00F53E21" w:rsidRDefault="00F53E21" w:rsidP="00F53E21">
      <w:pPr>
        <w:rPr>
          <w:lang w:eastAsia="en-GB"/>
        </w:rPr>
      </w:pPr>
      <w:r>
        <w:rPr>
          <w:lang w:eastAsia="en-GB"/>
        </w:rPr>
        <w:t xml:space="preserve">And we have also heard from residents who are </w:t>
      </w:r>
      <w:r w:rsidR="00E73D72">
        <w:rPr>
          <w:lang w:eastAsia="en-GB"/>
        </w:rPr>
        <w:t xml:space="preserve">finding it difficult </w:t>
      </w:r>
      <w:r w:rsidR="00BA137A">
        <w:rPr>
          <w:lang w:eastAsia="en-GB"/>
        </w:rPr>
        <w:t>to obtain</w:t>
      </w:r>
      <w:r>
        <w:rPr>
          <w:lang w:eastAsia="en-GB"/>
        </w:rPr>
        <w:t xml:space="preserve"> test results</w:t>
      </w:r>
      <w:r w:rsidR="00E73D72">
        <w:rPr>
          <w:lang w:eastAsia="en-GB"/>
        </w:rPr>
        <w:t>:</w:t>
      </w:r>
    </w:p>
    <w:p w14:paraId="6B40A636" w14:textId="77777777" w:rsidR="00F53E21" w:rsidRDefault="00F53E21" w:rsidP="00F53E21">
      <w:pPr>
        <w:rPr>
          <w:lang w:eastAsia="en-GB"/>
        </w:rPr>
      </w:pPr>
    </w:p>
    <w:p w14:paraId="267220BF" w14:textId="6CCC72F5" w:rsidR="001E38A3" w:rsidRDefault="001E38A3" w:rsidP="00F53E21">
      <w:pPr>
        <w:pStyle w:val="Quote"/>
        <w:rPr>
          <w:lang w:eastAsia="en-GB"/>
        </w:rPr>
      </w:pPr>
      <w:r>
        <w:rPr>
          <w:lang w:eastAsia="en-GB"/>
        </w:rPr>
        <w:t>“</w:t>
      </w:r>
      <w:r w:rsidR="00F53E21" w:rsidRPr="00E81C6C">
        <w:rPr>
          <w:lang w:eastAsia="en-GB"/>
        </w:rPr>
        <w:t xml:space="preserve">Impossible to get hold of the </w:t>
      </w:r>
      <w:r w:rsidR="005E734D">
        <w:rPr>
          <w:lang w:eastAsia="en-GB"/>
        </w:rPr>
        <w:t xml:space="preserve">GP </w:t>
      </w:r>
      <w:r w:rsidR="00F53E21" w:rsidRPr="00E81C6C">
        <w:rPr>
          <w:lang w:eastAsia="en-GB"/>
        </w:rPr>
        <w:t xml:space="preserve">practice. The online forms close at 11:00 and telephone is not answered for over 30 minutes on every occasion I call. Results of a test for a child that supposed to take 3-4 days not given in 3 weeks plus. Results of a test for an adult not provided at all. Impossible to get hold of the </w:t>
      </w:r>
      <w:r w:rsidR="005E734D">
        <w:rPr>
          <w:lang w:eastAsia="en-GB"/>
        </w:rPr>
        <w:t>practice</w:t>
      </w:r>
      <w:r w:rsidR="00F53E21" w:rsidRPr="00E81C6C">
        <w:rPr>
          <w:lang w:eastAsia="en-GB"/>
        </w:rPr>
        <w:t xml:space="preserve">. Absolute shambles. Every time I raise this with </w:t>
      </w:r>
      <w:proofErr w:type="gramStart"/>
      <w:r w:rsidR="00F53E21" w:rsidRPr="00E81C6C">
        <w:rPr>
          <w:lang w:eastAsia="en-GB"/>
        </w:rPr>
        <w:t>them</w:t>
      </w:r>
      <w:proofErr w:type="gramEnd"/>
      <w:r w:rsidR="00F53E21" w:rsidRPr="00E81C6C">
        <w:rPr>
          <w:lang w:eastAsia="en-GB"/>
        </w:rPr>
        <w:t xml:space="preserve"> they just shrug and say they are busy.</w:t>
      </w:r>
      <w:r>
        <w:rPr>
          <w:lang w:eastAsia="en-GB"/>
        </w:rPr>
        <w:t>”</w:t>
      </w:r>
    </w:p>
    <w:p w14:paraId="6110B4CD" w14:textId="037B261F" w:rsidR="00F53E21" w:rsidRDefault="00F53E21" w:rsidP="001E38A3">
      <w:pPr>
        <w:pStyle w:val="Attribution"/>
        <w:rPr>
          <w:lang w:eastAsia="en-GB"/>
        </w:rPr>
      </w:pPr>
      <w:r w:rsidRPr="00E81C6C">
        <w:rPr>
          <w:lang w:eastAsia="en-GB"/>
        </w:rPr>
        <w:t>194105</w:t>
      </w:r>
      <w:r w:rsidR="00047B76">
        <w:rPr>
          <w:lang w:eastAsia="en-GB"/>
        </w:rPr>
        <w:t>,</w:t>
      </w:r>
      <w:r w:rsidRPr="00E81C6C">
        <w:rPr>
          <w:lang w:eastAsia="en-GB"/>
        </w:rPr>
        <w:t xml:space="preserve"> June 2023</w:t>
      </w:r>
      <w:r>
        <w:rPr>
          <w:lang w:eastAsia="en-GB"/>
        </w:rPr>
        <w:t>, Hillview Medical Centre.</w:t>
      </w:r>
    </w:p>
    <w:p w14:paraId="6EA0FBE1" w14:textId="77777777" w:rsidR="00B5358D" w:rsidRPr="00B5358D" w:rsidRDefault="00B5358D" w:rsidP="00B5358D">
      <w:pPr>
        <w:rPr>
          <w:lang w:eastAsia="en-GB"/>
        </w:rPr>
      </w:pPr>
    </w:p>
    <w:p w14:paraId="4BC85B84" w14:textId="055B8CAE" w:rsidR="00E81C6C" w:rsidRDefault="00453A5A" w:rsidP="00453A5A">
      <w:pPr>
        <w:pStyle w:val="Heading2"/>
      </w:pPr>
      <w:bookmarkStart w:id="22" w:name="_Toc146727637"/>
      <w:r>
        <w:t>Feedback and complaints handling</w:t>
      </w:r>
      <w:bookmarkEnd w:id="22"/>
    </w:p>
    <w:p w14:paraId="2B87BFC5" w14:textId="549EDF5B" w:rsidR="00453A5A" w:rsidRPr="0057703E" w:rsidRDefault="00453A5A" w:rsidP="00453A5A">
      <w:pPr>
        <w:rPr>
          <w:lang w:eastAsia="en-GB"/>
        </w:rPr>
      </w:pPr>
      <w:r>
        <w:rPr>
          <w:lang w:eastAsia="en-GB"/>
        </w:rPr>
        <w:t>Our Helpdesk was contacted by a resident who has had informal meetings with their GP practice to resolve issues in their care</w:t>
      </w:r>
      <w:r w:rsidR="0030426C">
        <w:rPr>
          <w:lang w:eastAsia="en-GB"/>
        </w:rPr>
        <w:t xml:space="preserve"> but did not feel that their situation had improved: </w:t>
      </w:r>
    </w:p>
    <w:p w14:paraId="11D4C1CF" w14:textId="77777777" w:rsidR="00453A5A" w:rsidRDefault="00453A5A" w:rsidP="00453A5A"/>
    <w:p w14:paraId="2FC88A38" w14:textId="77777777" w:rsidR="001E38A3" w:rsidRDefault="001E38A3" w:rsidP="00453A5A">
      <w:pPr>
        <w:pStyle w:val="Quote"/>
        <w:rPr>
          <w:lang w:eastAsia="en-GB"/>
        </w:rPr>
      </w:pPr>
      <w:r>
        <w:rPr>
          <w:lang w:eastAsia="en-GB"/>
        </w:rPr>
        <w:t>“</w:t>
      </w:r>
      <w:r w:rsidR="00453A5A" w:rsidRPr="001A4612">
        <w:rPr>
          <w:lang w:eastAsia="en-GB"/>
        </w:rPr>
        <w:t xml:space="preserve">I have been having a lot of issues accessing support from my GP with regards to my complex chronic illnesses. I am registered with the Grove Medical </w:t>
      </w:r>
      <w:r w:rsidR="00453A5A">
        <w:rPr>
          <w:lang w:eastAsia="en-GB"/>
        </w:rPr>
        <w:t>C</w:t>
      </w:r>
      <w:r w:rsidR="00453A5A" w:rsidRPr="001A4612">
        <w:rPr>
          <w:lang w:eastAsia="en-GB"/>
        </w:rPr>
        <w:t>entre and have raised a complaint with them and had an informal face to face meeting to discuss the issues I have been having. I have tried to deal with it informally, but I think I now need to make a formal complaint against the practice.</w:t>
      </w:r>
      <w:r w:rsidR="00453A5A" w:rsidRPr="001A4612">
        <w:rPr>
          <w:lang w:eastAsia="en-GB"/>
        </w:rPr>
        <w:br/>
      </w:r>
      <w:r w:rsidR="00453A5A" w:rsidRPr="001A4612">
        <w:rPr>
          <w:lang w:eastAsia="en-GB"/>
        </w:rPr>
        <w:br/>
        <w:t>They have also taken the phone off the hook for a week, so people could not call through. I have a condition that effects my immune system</w:t>
      </w:r>
      <w:r w:rsidR="00453A5A">
        <w:rPr>
          <w:lang w:eastAsia="en-GB"/>
        </w:rPr>
        <w:t>,</w:t>
      </w:r>
      <w:r w:rsidR="00453A5A" w:rsidRPr="001A4612">
        <w:rPr>
          <w:lang w:eastAsia="en-GB"/>
        </w:rPr>
        <w:t xml:space="preserve"> and I recently had a tooth infection, and </w:t>
      </w:r>
      <w:r w:rsidR="00453A5A" w:rsidRPr="001A4612">
        <w:rPr>
          <w:lang w:eastAsia="en-GB"/>
        </w:rPr>
        <w:lastRenderedPageBreak/>
        <w:t>could not get support anywhere to get it sorted before it became worse. My GP said that they cannot support me with anything moving forward.</w:t>
      </w:r>
      <w:r w:rsidR="00453A5A" w:rsidRPr="001A4612">
        <w:rPr>
          <w:lang w:eastAsia="en-GB"/>
        </w:rPr>
        <w:br/>
      </w:r>
      <w:r w:rsidR="00453A5A" w:rsidRPr="001A4612">
        <w:rPr>
          <w:lang w:eastAsia="en-GB"/>
        </w:rPr>
        <w:br/>
        <w:t>I would also like some advice on how to access a new GP, as I no longer trust the GP I am with. I don't want to go to Englefield green because I know some of the reception team. I think the nearest GPs after that are in Staines.</w:t>
      </w:r>
      <w:r>
        <w:rPr>
          <w:lang w:eastAsia="en-GB"/>
        </w:rPr>
        <w:t>”</w:t>
      </w:r>
      <w:r w:rsidR="00453A5A" w:rsidRPr="001A4612">
        <w:rPr>
          <w:lang w:eastAsia="en-GB"/>
        </w:rPr>
        <w:t xml:space="preserve"> </w:t>
      </w:r>
    </w:p>
    <w:p w14:paraId="2A1BE27D" w14:textId="3E03B877" w:rsidR="00453A5A" w:rsidRDefault="00453A5A" w:rsidP="001E38A3">
      <w:pPr>
        <w:pStyle w:val="Attribution"/>
        <w:rPr>
          <w:lang w:eastAsia="en-GB"/>
        </w:rPr>
      </w:pPr>
      <w:r w:rsidRPr="001A4612">
        <w:rPr>
          <w:lang w:eastAsia="en-GB"/>
        </w:rPr>
        <w:t>192402</w:t>
      </w:r>
      <w:r w:rsidR="00047B76">
        <w:rPr>
          <w:lang w:eastAsia="en-GB"/>
        </w:rPr>
        <w:t>,</w:t>
      </w:r>
      <w:r w:rsidRPr="001A4612">
        <w:rPr>
          <w:lang w:eastAsia="en-GB"/>
        </w:rPr>
        <w:t xml:space="preserve"> May 2023</w:t>
      </w:r>
      <w:r>
        <w:rPr>
          <w:lang w:eastAsia="en-GB"/>
        </w:rPr>
        <w:t>, Grove Medical Centre</w:t>
      </w:r>
    </w:p>
    <w:p w14:paraId="30DBE6EF" w14:textId="77777777" w:rsidR="00CC1422" w:rsidRDefault="00CC1422" w:rsidP="00CC1422">
      <w:pPr>
        <w:rPr>
          <w:lang w:eastAsia="en-GB"/>
        </w:rPr>
      </w:pPr>
    </w:p>
    <w:p w14:paraId="73CED947" w14:textId="69FE4155" w:rsidR="003F7154" w:rsidRDefault="00B5358D" w:rsidP="00E74B3B">
      <w:pPr>
        <w:pStyle w:val="Heading1"/>
      </w:pPr>
      <w:bookmarkStart w:id="23" w:name="_Toc146727638"/>
      <w:r>
        <w:t>Ea</w:t>
      </w:r>
      <w:r w:rsidR="003F7154">
        <w:t>st Surrey</w:t>
      </w:r>
      <w:bookmarkEnd w:id="23"/>
    </w:p>
    <w:p w14:paraId="0FD276F5" w14:textId="6A0FD97D" w:rsidR="007E56AA" w:rsidRDefault="007E56AA" w:rsidP="0010759D">
      <w:pPr>
        <w:pStyle w:val="Heading2"/>
      </w:pPr>
      <w:bookmarkStart w:id="24" w:name="_Toc146727639"/>
      <w:r>
        <w:t>Praise and positive experiences</w:t>
      </w:r>
      <w:bookmarkEnd w:id="24"/>
    </w:p>
    <w:p w14:paraId="467DA43F" w14:textId="7E6E4EF2" w:rsidR="00862B3C" w:rsidRDefault="00BA137A" w:rsidP="00C534E2">
      <w:r>
        <w:t>R</w:t>
      </w:r>
      <w:r w:rsidR="009A61A6">
        <w:t>esidents of East Surrey have also shared their positive experiences:</w:t>
      </w:r>
    </w:p>
    <w:p w14:paraId="50C1D8BE" w14:textId="77777777" w:rsidR="00C534E2" w:rsidRDefault="00C534E2" w:rsidP="00C534E2"/>
    <w:p w14:paraId="05AC6BE0" w14:textId="43730707" w:rsidR="001E38A3" w:rsidRDefault="001E38A3" w:rsidP="000C7A56">
      <w:pPr>
        <w:pStyle w:val="Quote"/>
        <w:rPr>
          <w:lang w:eastAsia="en-GB"/>
        </w:rPr>
      </w:pPr>
      <w:r>
        <w:rPr>
          <w:lang w:eastAsia="en-GB"/>
        </w:rPr>
        <w:t>“</w:t>
      </w:r>
      <w:r w:rsidR="000C7A56" w:rsidRPr="00B82BCA">
        <w:rPr>
          <w:lang w:eastAsia="en-GB"/>
        </w:rPr>
        <w:t xml:space="preserve">Very pleased with my </w:t>
      </w:r>
      <w:r w:rsidR="005E734D">
        <w:rPr>
          <w:lang w:eastAsia="en-GB"/>
        </w:rPr>
        <w:t>GP practice</w:t>
      </w:r>
      <w:r w:rsidR="000C7A56" w:rsidRPr="00B82BCA">
        <w:rPr>
          <w:lang w:eastAsia="en-GB"/>
        </w:rPr>
        <w:t>. Nice doctors there but they do change the staff a</w:t>
      </w:r>
      <w:r w:rsidR="000C7A56">
        <w:rPr>
          <w:lang w:eastAsia="en-GB"/>
        </w:rPr>
        <w:t xml:space="preserve"> </w:t>
      </w:r>
      <w:r w:rsidR="000C7A56" w:rsidRPr="00B82BCA">
        <w:rPr>
          <w:lang w:eastAsia="en-GB"/>
        </w:rPr>
        <w:t>lot.</w:t>
      </w:r>
      <w:r>
        <w:rPr>
          <w:lang w:eastAsia="en-GB"/>
        </w:rPr>
        <w:t>”</w:t>
      </w:r>
      <w:r w:rsidR="000C7A56">
        <w:rPr>
          <w:lang w:eastAsia="en-GB"/>
        </w:rPr>
        <w:t xml:space="preserve"> </w:t>
      </w:r>
    </w:p>
    <w:p w14:paraId="59E41674" w14:textId="2A5E7B49" w:rsidR="000C7A56" w:rsidRDefault="000C7A56" w:rsidP="001E38A3">
      <w:pPr>
        <w:pStyle w:val="Attribution"/>
        <w:rPr>
          <w:lang w:eastAsia="en-GB"/>
        </w:rPr>
      </w:pPr>
      <w:r w:rsidRPr="000159FB">
        <w:rPr>
          <w:lang w:eastAsia="en-GB"/>
        </w:rPr>
        <w:t>192018</w:t>
      </w:r>
      <w:r>
        <w:rPr>
          <w:lang w:eastAsia="en-GB"/>
        </w:rPr>
        <w:t>,</w:t>
      </w:r>
      <w:r w:rsidRPr="000159FB">
        <w:rPr>
          <w:lang w:eastAsia="en-GB"/>
        </w:rPr>
        <w:t xml:space="preserve"> May 2023</w:t>
      </w:r>
      <w:r>
        <w:rPr>
          <w:lang w:eastAsia="en-GB"/>
        </w:rPr>
        <w:t>, Greystone House Surgery.</w:t>
      </w:r>
    </w:p>
    <w:p w14:paraId="754091CD" w14:textId="77777777" w:rsidR="00347C83" w:rsidRDefault="00347C83" w:rsidP="00347C83"/>
    <w:p w14:paraId="164BF0D1" w14:textId="5C28F6A3" w:rsidR="00135323" w:rsidRDefault="006F6866" w:rsidP="00135323">
      <w:pPr>
        <w:pStyle w:val="Heading2"/>
      </w:pPr>
      <w:bookmarkStart w:id="25" w:name="_Toc146727640"/>
      <w:r>
        <w:t>Registration</w:t>
      </w:r>
      <w:bookmarkEnd w:id="25"/>
      <w:r>
        <w:t xml:space="preserve"> </w:t>
      </w:r>
    </w:p>
    <w:p w14:paraId="21991498" w14:textId="4254D83B" w:rsidR="001660C8" w:rsidRDefault="001660C8" w:rsidP="001660C8">
      <w:r>
        <w:t xml:space="preserve">We have heard from multiple residents </w:t>
      </w:r>
      <w:r w:rsidR="001D5646">
        <w:t>trying to register with a GP</w:t>
      </w:r>
      <w:r w:rsidR="005D0C23">
        <w:t xml:space="preserve"> practice</w:t>
      </w:r>
      <w:r w:rsidR="001D5646">
        <w:t xml:space="preserve"> have been told that their nearest practice is not accepting new patients, with no information</w:t>
      </w:r>
      <w:r w:rsidR="00A01D77">
        <w:t xml:space="preserve"> on what they should do to register elsewhere:</w:t>
      </w:r>
    </w:p>
    <w:p w14:paraId="22D78D4F" w14:textId="77777777" w:rsidR="005D0C23" w:rsidRPr="001660C8" w:rsidRDefault="005D0C23" w:rsidP="001660C8"/>
    <w:p w14:paraId="48C38305" w14:textId="56C8D6EB" w:rsidR="001E38A3" w:rsidRDefault="001E38A3" w:rsidP="001660C8">
      <w:pPr>
        <w:pStyle w:val="Quote"/>
        <w:rPr>
          <w:lang w:eastAsia="en-GB"/>
        </w:rPr>
      </w:pPr>
      <w:r>
        <w:rPr>
          <w:lang w:eastAsia="en-GB"/>
        </w:rPr>
        <w:t>“</w:t>
      </w:r>
      <w:r w:rsidR="001660C8">
        <w:rPr>
          <w:lang w:eastAsia="en-GB"/>
        </w:rPr>
        <w:t>I am a</w:t>
      </w:r>
      <w:r w:rsidR="006F6866" w:rsidRPr="006F6866">
        <w:rPr>
          <w:lang w:eastAsia="en-GB"/>
        </w:rPr>
        <w:t xml:space="preserve"> recent arrival to the </w:t>
      </w:r>
      <w:proofErr w:type="gramStart"/>
      <w:r w:rsidR="006F6866" w:rsidRPr="006F6866">
        <w:rPr>
          <w:lang w:eastAsia="en-GB"/>
        </w:rPr>
        <w:t>UK</w:t>
      </w:r>
      <w:proofErr w:type="gramEnd"/>
      <w:r w:rsidR="00071ECF">
        <w:rPr>
          <w:lang w:eastAsia="en-GB"/>
        </w:rPr>
        <w:t xml:space="preserve"> and</w:t>
      </w:r>
      <w:r w:rsidR="006F6866" w:rsidRPr="006F6866">
        <w:rPr>
          <w:lang w:eastAsia="en-GB"/>
        </w:rPr>
        <w:t xml:space="preserve"> </w:t>
      </w:r>
      <w:r w:rsidR="001660C8">
        <w:rPr>
          <w:lang w:eastAsia="en-GB"/>
        </w:rPr>
        <w:t>I have</w:t>
      </w:r>
      <w:r w:rsidR="006F6866" w:rsidRPr="006F6866">
        <w:rPr>
          <w:lang w:eastAsia="en-GB"/>
        </w:rPr>
        <w:t xml:space="preserve"> been trying to register at a GP without success as they are telling </w:t>
      </w:r>
      <w:r w:rsidR="001660C8">
        <w:rPr>
          <w:lang w:eastAsia="en-GB"/>
        </w:rPr>
        <w:t>me</w:t>
      </w:r>
      <w:r w:rsidR="006F6866" w:rsidRPr="006F6866">
        <w:rPr>
          <w:lang w:eastAsia="en-GB"/>
        </w:rPr>
        <w:t xml:space="preserve"> they are not accepting new patients. It appears that only one GP </w:t>
      </w:r>
      <w:r w:rsidR="005E734D">
        <w:rPr>
          <w:lang w:eastAsia="en-GB"/>
        </w:rPr>
        <w:t xml:space="preserve">practice </w:t>
      </w:r>
      <w:r w:rsidR="006F6866" w:rsidRPr="006F6866">
        <w:rPr>
          <w:lang w:eastAsia="en-GB"/>
        </w:rPr>
        <w:t xml:space="preserve">has </w:t>
      </w:r>
      <w:r w:rsidR="00071ECF">
        <w:rPr>
          <w:lang w:eastAsia="en-GB"/>
        </w:rPr>
        <w:t>[my home address]</w:t>
      </w:r>
      <w:r w:rsidR="006F6866" w:rsidRPr="006F6866">
        <w:rPr>
          <w:lang w:eastAsia="en-GB"/>
        </w:rPr>
        <w:t xml:space="preserve"> within its catchment area and it is closed to new patients</w:t>
      </w:r>
      <w:r w:rsidR="001660C8">
        <w:rPr>
          <w:lang w:eastAsia="en-GB"/>
        </w:rPr>
        <w:t>.</w:t>
      </w:r>
      <w:r>
        <w:rPr>
          <w:lang w:eastAsia="en-GB"/>
        </w:rPr>
        <w:t>”</w:t>
      </w:r>
      <w:r w:rsidR="006F6866" w:rsidRPr="006F6866">
        <w:rPr>
          <w:lang w:eastAsia="en-GB"/>
        </w:rPr>
        <w:t xml:space="preserve"> </w:t>
      </w:r>
    </w:p>
    <w:p w14:paraId="78DEC37A" w14:textId="699308BF" w:rsidR="006F6866" w:rsidRDefault="006F6866" w:rsidP="001E38A3">
      <w:pPr>
        <w:pStyle w:val="Attribution"/>
        <w:rPr>
          <w:lang w:eastAsia="en-GB"/>
        </w:rPr>
      </w:pPr>
      <w:r w:rsidRPr="006F6866">
        <w:rPr>
          <w:lang w:eastAsia="en-GB"/>
        </w:rPr>
        <w:t>187689</w:t>
      </w:r>
      <w:r w:rsidR="00F902A2">
        <w:rPr>
          <w:lang w:eastAsia="en-GB"/>
        </w:rPr>
        <w:t>,</w:t>
      </w:r>
      <w:r w:rsidRPr="006F6866">
        <w:rPr>
          <w:lang w:eastAsia="en-GB"/>
        </w:rPr>
        <w:t xml:space="preserve"> March 2023</w:t>
      </w:r>
      <w:r w:rsidR="00F902A2">
        <w:rPr>
          <w:lang w:eastAsia="en-GB"/>
        </w:rPr>
        <w:t>.</w:t>
      </w:r>
    </w:p>
    <w:p w14:paraId="46BDFE58" w14:textId="77777777" w:rsidR="00F902A2" w:rsidRDefault="00F902A2" w:rsidP="00F902A2">
      <w:pPr>
        <w:rPr>
          <w:lang w:eastAsia="en-GB"/>
        </w:rPr>
      </w:pPr>
    </w:p>
    <w:p w14:paraId="53354771" w14:textId="77777777" w:rsidR="001E38A3" w:rsidRDefault="001E38A3" w:rsidP="00F902A2">
      <w:pPr>
        <w:pStyle w:val="Quote"/>
        <w:rPr>
          <w:lang w:eastAsia="en-GB"/>
        </w:rPr>
      </w:pPr>
      <w:r>
        <w:rPr>
          <w:lang w:eastAsia="en-GB"/>
        </w:rPr>
        <w:t>“</w:t>
      </w:r>
      <w:r w:rsidR="00F902A2" w:rsidRPr="00F902A2">
        <w:rPr>
          <w:lang w:eastAsia="en-GB"/>
        </w:rPr>
        <w:t xml:space="preserve">I am having trouble registering to a local GP as the clinic which holds my postcode area is full </w:t>
      </w:r>
      <w:proofErr w:type="gramStart"/>
      <w:r w:rsidR="00F902A2" w:rsidRPr="00F902A2">
        <w:rPr>
          <w:lang w:eastAsia="en-GB"/>
        </w:rPr>
        <w:t>at the moment</w:t>
      </w:r>
      <w:proofErr w:type="gramEnd"/>
      <w:r w:rsidR="00F902A2" w:rsidRPr="00F902A2">
        <w:rPr>
          <w:lang w:eastAsia="en-GB"/>
        </w:rPr>
        <w:t xml:space="preserve">. If you could please find me a GP as I need to see one due to back </w:t>
      </w:r>
      <w:proofErr w:type="gramStart"/>
      <w:r w:rsidR="00F902A2" w:rsidRPr="00F902A2">
        <w:rPr>
          <w:lang w:eastAsia="en-GB"/>
        </w:rPr>
        <w:t>problems</w:t>
      </w:r>
      <w:proofErr w:type="gramEnd"/>
      <w:r w:rsidR="00F902A2" w:rsidRPr="00F902A2">
        <w:rPr>
          <w:lang w:eastAsia="en-GB"/>
        </w:rPr>
        <w:t xml:space="preserve"> I am experiencing related to work.</w:t>
      </w:r>
      <w:r>
        <w:rPr>
          <w:lang w:eastAsia="en-GB"/>
        </w:rPr>
        <w:t>”</w:t>
      </w:r>
      <w:r w:rsidR="00F902A2">
        <w:rPr>
          <w:lang w:eastAsia="en-GB"/>
        </w:rPr>
        <w:t xml:space="preserve"> </w:t>
      </w:r>
    </w:p>
    <w:p w14:paraId="5A605D2D" w14:textId="64C42110" w:rsidR="00F902A2" w:rsidRDefault="00F902A2" w:rsidP="001E38A3">
      <w:pPr>
        <w:pStyle w:val="Attribution"/>
        <w:rPr>
          <w:lang w:eastAsia="en-GB"/>
        </w:rPr>
      </w:pPr>
      <w:r w:rsidRPr="00F902A2">
        <w:rPr>
          <w:lang w:eastAsia="en-GB"/>
        </w:rPr>
        <w:t>189765, April 2023.</w:t>
      </w:r>
    </w:p>
    <w:p w14:paraId="244771C1" w14:textId="77777777" w:rsidR="00BD284E" w:rsidRDefault="00BD284E" w:rsidP="00BD284E">
      <w:pPr>
        <w:rPr>
          <w:lang w:eastAsia="en-GB"/>
        </w:rPr>
      </w:pPr>
    </w:p>
    <w:p w14:paraId="35C4B074" w14:textId="4A74AE23" w:rsidR="00BD284E" w:rsidRPr="00BD284E" w:rsidRDefault="00F4171B" w:rsidP="00BD284E">
      <w:pPr>
        <w:rPr>
          <w:lang w:eastAsia="en-GB"/>
        </w:rPr>
      </w:pPr>
      <w:r>
        <w:rPr>
          <w:lang w:eastAsia="en-GB"/>
        </w:rPr>
        <w:lastRenderedPageBreak/>
        <w:t>We also heard that some residents are contacting other neighbouring practices only to be told that they are not in their catchment area:</w:t>
      </w:r>
    </w:p>
    <w:p w14:paraId="34E32C2B" w14:textId="77777777" w:rsidR="00207D9A" w:rsidRPr="00BD284E" w:rsidRDefault="00207D9A" w:rsidP="00BD284E">
      <w:pPr>
        <w:pStyle w:val="Quote"/>
      </w:pPr>
    </w:p>
    <w:p w14:paraId="65AEFEBD" w14:textId="796B7C6B" w:rsidR="001E38A3" w:rsidRDefault="001E38A3" w:rsidP="00BD284E">
      <w:pPr>
        <w:pStyle w:val="Quote"/>
      </w:pPr>
      <w:r>
        <w:t>“</w:t>
      </w:r>
      <w:r w:rsidR="00207D9A" w:rsidRPr="00BD284E">
        <w:t xml:space="preserve">I am having trouble registering with a GP </w:t>
      </w:r>
      <w:r w:rsidR="005E734D">
        <w:t>practice</w:t>
      </w:r>
      <w:r w:rsidR="00207D9A" w:rsidRPr="00BD284E">
        <w:t xml:space="preserve">. The only </w:t>
      </w:r>
      <w:r w:rsidR="005E734D">
        <w:t>practice</w:t>
      </w:r>
      <w:r w:rsidR="00207D9A" w:rsidRPr="00BD284E">
        <w:t xml:space="preserve"> I am in the catchment for has not been accepting new patients for many months. Please can I be provided some assistance in gaining access to a GP </w:t>
      </w:r>
      <w:r w:rsidR="005E734D">
        <w:t>practice</w:t>
      </w:r>
      <w:r w:rsidR="00207D9A" w:rsidRPr="00BD284E">
        <w:t>.</w:t>
      </w:r>
      <w:r w:rsidR="00BD284E" w:rsidRPr="00BD284E">
        <w:t xml:space="preserve"> I have tried other </w:t>
      </w:r>
      <w:proofErr w:type="gramStart"/>
      <w:r w:rsidR="00BD284E" w:rsidRPr="00BD284E">
        <w:t>practices</w:t>
      </w:r>
      <w:proofErr w:type="gramEnd"/>
      <w:r w:rsidR="00BD284E" w:rsidRPr="00BD284E">
        <w:t xml:space="preserve"> and they tell me I’m not in their area.</w:t>
      </w:r>
      <w:r>
        <w:t>”</w:t>
      </w:r>
    </w:p>
    <w:p w14:paraId="0505CA8C" w14:textId="68141679" w:rsidR="00207D9A" w:rsidRPr="00BD284E" w:rsidRDefault="00207D9A" w:rsidP="001E38A3">
      <w:pPr>
        <w:pStyle w:val="Attribution"/>
      </w:pPr>
      <w:r w:rsidRPr="00BD284E">
        <w:t>194505</w:t>
      </w:r>
      <w:r w:rsidR="00BD284E">
        <w:t>,</w:t>
      </w:r>
      <w:r w:rsidRPr="00BD284E">
        <w:t xml:space="preserve"> July 2023</w:t>
      </w:r>
      <w:r w:rsidR="00047B76">
        <w:t>.</w:t>
      </w:r>
    </w:p>
    <w:p w14:paraId="5D000F5C" w14:textId="77777777" w:rsidR="00207D9A" w:rsidRDefault="00207D9A" w:rsidP="00207D9A">
      <w:pPr>
        <w:rPr>
          <w:lang w:eastAsia="en-GB"/>
        </w:rPr>
      </w:pPr>
    </w:p>
    <w:p w14:paraId="46FF4BA7" w14:textId="6294CA92" w:rsidR="000B59A5" w:rsidRPr="00207D9A" w:rsidRDefault="000B59A5" w:rsidP="002F3EBE">
      <w:pPr>
        <w:pStyle w:val="Heading2"/>
        <w:rPr>
          <w:lang w:eastAsia="en-GB"/>
        </w:rPr>
      </w:pPr>
      <w:bookmarkStart w:id="26" w:name="_Toc146727641"/>
      <w:r>
        <w:rPr>
          <w:lang w:eastAsia="en-GB"/>
        </w:rPr>
        <w:t xml:space="preserve">Communication </w:t>
      </w:r>
      <w:r w:rsidR="002F3EBE">
        <w:rPr>
          <w:lang w:eastAsia="en-GB"/>
        </w:rPr>
        <w:t>about test results</w:t>
      </w:r>
      <w:bookmarkEnd w:id="26"/>
    </w:p>
    <w:p w14:paraId="20060844" w14:textId="2EACD642" w:rsidR="00F902A2" w:rsidRDefault="00C86867" w:rsidP="00F902A2">
      <w:pPr>
        <w:rPr>
          <w:lang w:eastAsia="en-GB"/>
        </w:rPr>
      </w:pPr>
      <w:r>
        <w:rPr>
          <w:lang w:eastAsia="en-GB"/>
        </w:rPr>
        <w:t xml:space="preserve">A resident </w:t>
      </w:r>
      <w:r w:rsidR="00E80A65">
        <w:rPr>
          <w:lang w:eastAsia="en-GB"/>
        </w:rPr>
        <w:t>was concerned when their GP practice asked them to book an appointment following a test result</w:t>
      </w:r>
      <w:r w:rsidR="00E203DC">
        <w:rPr>
          <w:lang w:eastAsia="en-GB"/>
        </w:rPr>
        <w:t>:</w:t>
      </w:r>
    </w:p>
    <w:p w14:paraId="39C7AE46" w14:textId="77777777" w:rsidR="00E203DC" w:rsidRDefault="00E203DC" w:rsidP="00F902A2">
      <w:pPr>
        <w:rPr>
          <w:lang w:eastAsia="en-GB"/>
        </w:rPr>
      </w:pPr>
    </w:p>
    <w:p w14:paraId="6219422C" w14:textId="5D36A2D7" w:rsidR="001E38A3" w:rsidRDefault="001E38A3" w:rsidP="000B59A5">
      <w:pPr>
        <w:pStyle w:val="Quote"/>
        <w:rPr>
          <w:lang w:eastAsia="en-GB"/>
        </w:rPr>
      </w:pPr>
      <w:r>
        <w:rPr>
          <w:lang w:eastAsia="en-GB"/>
        </w:rPr>
        <w:t>“</w:t>
      </w:r>
      <w:r w:rsidR="00046A31" w:rsidRPr="00046A31">
        <w:rPr>
          <w:lang w:eastAsia="en-GB"/>
        </w:rPr>
        <w:t xml:space="preserve">I went to the GP about 6 months ago </w:t>
      </w:r>
      <w:r w:rsidR="00E54784">
        <w:rPr>
          <w:lang w:eastAsia="en-GB"/>
        </w:rPr>
        <w:t>with hip</w:t>
      </w:r>
      <w:r w:rsidR="00046A31" w:rsidRPr="00046A31">
        <w:rPr>
          <w:lang w:eastAsia="en-GB"/>
        </w:rPr>
        <w:t xml:space="preserve"> pain and the GP sent me for an X-</w:t>
      </w:r>
      <w:r w:rsidR="00E54784">
        <w:rPr>
          <w:lang w:eastAsia="en-GB"/>
        </w:rPr>
        <w:t>r</w:t>
      </w:r>
      <w:r w:rsidR="00046A31" w:rsidRPr="00046A31">
        <w:rPr>
          <w:lang w:eastAsia="en-GB"/>
        </w:rPr>
        <w:t xml:space="preserve">ay. The </w:t>
      </w:r>
      <w:r w:rsidR="005E734D">
        <w:rPr>
          <w:lang w:eastAsia="en-GB"/>
        </w:rPr>
        <w:t xml:space="preserve">practice </w:t>
      </w:r>
      <w:r w:rsidR="00046A31" w:rsidRPr="00046A31">
        <w:rPr>
          <w:lang w:eastAsia="en-GB"/>
        </w:rPr>
        <w:t>text</w:t>
      </w:r>
      <w:r w:rsidR="00E54784">
        <w:rPr>
          <w:lang w:eastAsia="en-GB"/>
        </w:rPr>
        <w:t>ed</w:t>
      </w:r>
      <w:r w:rsidR="00046A31" w:rsidRPr="00046A31">
        <w:rPr>
          <w:lang w:eastAsia="en-GB"/>
        </w:rPr>
        <w:t xml:space="preserve"> to say I needed to make an appointment to discuss the results</w:t>
      </w:r>
      <w:r w:rsidR="00E54784">
        <w:rPr>
          <w:lang w:eastAsia="en-GB"/>
        </w:rPr>
        <w:t xml:space="preserve"> and</w:t>
      </w:r>
      <w:r w:rsidR="00046A31" w:rsidRPr="00046A31">
        <w:rPr>
          <w:lang w:eastAsia="en-GB"/>
        </w:rPr>
        <w:t xml:space="preserve"> I was very worried it was cancer. They set up a telephone appointment for me to discuss the results. The X</w:t>
      </w:r>
      <w:r w:rsidR="004A5F53">
        <w:rPr>
          <w:lang w:eastAsia="en-GB"/>
        </w:rPr>
        <w:t>-</w:t>
      </w:r>
      <w:r w:rsidR="00046A31" w:rsidRPr="00046A31">
        <w:rPr>
          <w:lang w:eastAsia="en-GB"/>
        </w:rPr>
        <w:t>ray showed osteoporosis</w:t>
      </w:r>
      <w:r w:rsidR="000B59A5">
        <w:rPr>
          <w:lang w:eastAsia="en-GB"/>
        </w:rPr>
        <w:t>, s</w:t>
      </w:r>
      <w:r w:rsidR="00046A31" w:rsidRPr="00046A31">
        <w:rPr>
          <w:lang w:eastAsia="en-GB"/>
        </w:rPr>
        <w:t xml:space="preserve">o now I have blood tests and vitamin D. I’m new to the blood tests thing, so I’m working on the premise that no news is good news. The doctor said the </w:t>
      </w:r>
      <w:proofErr w:type="gramStart"/>
      <w:r w:rsidR="00046A31" w:rsidRPr="00046A31">
        <w:rPr>
          <w:lang w:eastAsia="en-GB"/>
        </w:rPr>
        <w:t>worst case</w:t>
      </w:r>
      <w:proofErr w:type="gramEnd"/>
      <w:r w:rsidR="00046A31" w:rsidRPr="00046A31">
        <w:rPr>
          <w:lang w:eastAsia="en-GB"/>
        </w:rPr>
        <w:t xml:space="preserve"> scenario is a hip replacement, but so far the vitamin D seems to be helping</w:t>
      </w:r>
      <w:r w:rsidR="000B59A5">
        <w:rPr>
          <w:lang w:eastAsia="en-GB"/>
        </w:rPr>
        <w:t>.</w:t>
      </w:r>
      <w:r>
        <w:rPr>
          <w:lang w:eastAsia="en-GB"/>
        </w:rPr>
        <w:t>”</w:t>
      </w:r>
      <w:r w:rsidR="00046A31" w:rsidRPr="00046A31">
        <w:rPr>
          <w:lang w:eastAsia="en-GB"/>
        </w:rPr>
        <w:t xml:space="preserve"> </w:t>
      </w:r>
    </w:p>
    <w:p w14:paraId="724E79CA" w14:textId="198A1A22" w:rsidR="00046A31" w:rsidRPr="00046A31" w:rsidRDefault="00046A31" w:rsidP="001E38A3">
      <w:pPr>
        <w:pStyle w:val="Attribution"/>
        <w:rPr>
          <w:lang w:eastAsia="en-GB"/>
        </w:rPr>
      </w:pPr>
      <w:r w:rsidRPr="00046A31">
        <w:rPr>
          <w:lang w:eastAsia="en-GB"/>
        </w:rPr>
        <w:t>192116</w:t>
      </w:r>
      <w:r w:rsidR="001B229C" w:rsidRPr="00910F6E">
        <w:rPr>
          <w:lang w:eastAsia="en-GB"/>
        </w:rPr>
        <w:t>,</w:t>
      </w:r>
      <w:r w:rsidRPr="00046A31">
        <w:rPr>
          <w:lang w:eastAsia="en-GB"/>
        </w:rPr>
        <w:t xml:space="preserve"> May 2023</w:t>
      </w:r>
      <w:r w:rsidR="001B229C" w:rsidRPr="00910F6E">
        <w:rPr>
          <w:lang w:eastAsia="en-GB"/>
        </w:rPr>
        <w:t>, Birchwood</w:t>
      </w:r>
      <w:r w:rsidR="00910F6E" w:rsidRPr="00910F6E">
        <w:rPr>
          <w:lang w:eastAsia="en-GB"/>
        </w:rPr>
        <w:t xml:space="preserve"> </w:t>
      </w:r>
      <w:r w:rsidR="00F57F09">
        <w:rPr>
          <w:lang w:eastAsia="en-GB"/>
        </w:rPr>
        <w:t>M</w:t>
      </w:r>
      <w:r w:rsidR="00910F6E" w:rsidRPr="00910F6E">
        <w:rPr>
          <w:lang w:eastAsia="en-GB"/>
        </w:rPr>
        <w:t>edical Practice.</w:t>
      </w:r>
    </w:p>
    <w:p w14:paraId="6B1570EA" w14:textId="77777777" w:rsidR="00046A31" w:rsidRDefault="00046A31" w:rsidP="00F902A2">
      <w:pPr>
        <w:rPr>
          <w:lang w:eastAsia="en-GB"/>
        </w:rPr>
      </w:pPr>
    </w:p>
    <w:p w14:paraId="70011A14" w14:textId="76B17A34" w:rsidR="00A44A78" w:rsidRDefault="00A44A78" w:rsidP="00A44A78">
      <w:pPr>
        <w:pStyle w:val="Heading2"/>
        <w:rPr>
          <w:lang w:eastAsia="en-GB"/>
        </w:rPr>
      </w:pPr>
      <w:bookmarkStart w:id="27" w:name="_Toc146727642"/>
      <w:r>
        <w:rPr>
          <w:lang w:eastAsia="en-GB"/>
        </w:rPr>
        <w:t xml:space="preserve">Repeat </w:t>
      </w:r>
      <w:proofErr w:type="gramStart"/>
      <w:r>
        <w:rPr>
          <w:lang w:eastAsia="en-GB"/>
        </w:rPr>
        <w:t>prescription</w:t>
      </w:r>
      <w:bookmarkEnd w:id="27"/>
      <w:proofErr w:type="gramEnd"/>
    </w:p>
    <w:p w14:paraId="5FEB0720" w14:textId="77777777" w:rsidR="00A44A78" w:rsidRDefault="00A44A78" w:rsidP="00A44A78">
      <w:pPr>
        <w:rPr>
          <w:lang w:eastAsia="en-GB"/>
        </w:rPr>
      </w:pPr>
      <w:r>
        <w:rPr>
          <w:lang w:eastAsia="en-GB"/>
        </w:rPr>
        <w:t>We were contacted by the parent of a Surrey resident, who was concerned about her daughter who was struggling to access a repeat prescription:</w:t>
      </w:r>
    </w:p>
    <w:p w14:paraId="567D40CC" w14:textId="77777777" w:rsidR="00A44A78" w:rsidRPr="00362FDA" w:rsidRDefault="00A44A78" w:rsidP="00A44A78">
      <w:pPr>
        <w:rPr>
          <w:lang w:eastAsia="en-GB"/>
        </w:rPr>
      </w:pPr>
    </w:p>
    <w:p w14:paraId="026CA126" w14:textId="35667456" w:rsidR="001E38A3" w:rsidRDefault="001E38A3" w:rsidP="00A44A78">
      <w:pPr>
        <w:pStyle w:val="Quote"/>
        <w:rPr>
          <w:lang w:eastAsia="en-GB"/>
        </w:rPr>
      </w:pPr>
      <w:r>
        <w:rPr>
          <w:lang w:eastAsia="en-GB"/>
        </w:rPr>
        <w:t>“</w:t>
      </w:r>
      <w:r w:rsidR="00A44A78" w:rsidRPr="007C28CB">
        <w:rPr>
          <w:lang w:eastAsia="en-GB"/>
        </w:rPr>
        <w:t xml:space="preserve">I am calling this morning about Smallfield GP </w:t>
      </w:r>
      <w:r w:rsidR="005E734D">
        <w:rPr>
          <w:lang w:eastAsia="en-GB"/>
        </w:rPr>
        <w:t>practice</w:t>
      </w:r>
      <w:r w:rsidR="00A44A78" w:rsidRPr="007C28CB">
        <w:rPr>
          <w:lang w:eastAsia="en-GB"/>
        </w:rPr>
        <w:t xml:space="preserve">. My daughter is struggling to get a repeat prescription for morphine and has been without for 10 days. She is now numb from the pain [Daughter has a history of chronic pain from Fibromyalgia]. My daughter is currently at home trying to look after two small children, she has no husband as he left </w:t>
      </w:r>
      <w:proofErr w:type="gramStart"/>
      <w:r w:rsidR="00A44A78" w:rsidRPr="007C28CB">
        <w:rPr>
          <w:lang w:eastAsia="en-GB"/>
        </w:rPr>
        <w:t>her</w:t>
      </w:r>
      <w:proofErr w:type="gramEnd"/>
      <w:r w:rsidR="00A44A78" w:rsidRPr="007C28CB">
        <w:rPr>
          <w:lang w:eastAsia="en-GB"/>
        </w:rPr>
        <w:t xml:space="preserve"> and I live in East Anglia so cannot get to her easily. </w:t>
      </w:r>
      <w:r w:rsidR="00A44A78" w:rsidRPr="007C28CB">
        <w:rPr>
          <w:lang w:eastAsia="en-GB"/>
        </w:rPr>
        <w:br/>
      </w:r>
      <w:r w:rsidR="00A44A78" w:rsidRPr="007C28CB">
        <w:rPr>
          <w:lang w:eastAsia="en-GB"/>
        </w:rPr>
        <w:br/>
      </w:r>
      <w:r w:rsidR="00A44A78" w:rsidRPr="007C28CB">
        <w:rPr>
          <w:lang w:eastAsia="en-GB"/>
        </w:rPr>
        <w:lastRenderedPageBreak/>
        <w:t xml:space="preserve">My daughter has tried calling the GP several times and was told that they would say they would book her in with the duty doctor, but she has not received a call from them. I have also called </w:t>
      </w:r>
      <w:proofErr w:type="gramStart"/>
      <w:r w:rsidR="00A44A78" w:rsidRPr="007C28CB">
        <w:rPr>
          <w:lang w:eastAsia="en-GB"/>
        </w:rPr>
        <w:t>twice</w:t>
      </w:r>
      <w:proofErr w:type="gramEnd"/>
      <w:r w:rsidR="00A44A78" w:rsidRPr="007C28CB">
        <w:rPr>
          <w:lang w:eastAsia="en-GB"/>
        </w:rPr>
        <w:t xml:space="preserve"> and they assured me on Friday that a duty doctor would call her, but they never did. I don't want to </w:t>
      </w:r>
      <w:proofErr w:type="gramStart"/>
      <w:r w:rsidR="00A44A78" w:rsidRPr="007C28CB">
        <w:rPr>
          <w:lang w:eastAsia="en-GB"/>
        </w:rPr>
        <w:t>complaint,</w:t>
      </w:r>
      <w:proofErr w:type="gramEnd"/>
      <w:r w:rsidR="00A44A78" w:rsidRPr="007C28CB">
        <w:rPr>
          <w:lang w:eastAsia="en-GB"/>
        </w:rPr>
        <w:t xml:space="preserve"> I just want to make sure that she has the medication she needs as she is in pain and has mental health issues.</w:t>
      </w:r>
      <w:r>
        <w:rPr>
          <w:lang w:eastAsia="en-GB"/>
        </w:rPr>
        <w:t>”</w:t>
      </w:r>
      <w:r w:rsidR="00A44A78" w:rsidRPr="007C28CB">
        <w:rPr>
          <w:lang w:eastAsia="en-GB"/>
        </w:rPr>
        <w:t xml:space="preserve"> </w:t>
      </w:r>
    </w:p>
    <w:p w14:paraId="1E2BBAB6" w14:textId="190F7E4A" w:rsidR="00A44A78" w:rsidRDefault="00A44A78" w:rsidP="001E38A3">
      <w:pPr>
        <w:pStyle w:val="Attribution"/>
        <w:rPr>
          <w:lang w:eastAsia="en-GB"/>
        </w:rPr>
      </w:pPr>
      <w:r w:rsidRPr="007C28CB">
        <w:rPr>
          <w:lang w:eastAsia="en-GB"/>
        </w:rPr>
        <w:t>189803</w:t>
      </w:r>
      <w:r w:rsidRPr="004D789A">
        <w:rPr>
          <w:lang w:eastAsia="en-GB"/>
        </w:rPr>
        <w:t>,</w:t>
      </w:r>
      <w:r w:rsidRPr="007C28CB">
        <w:rPr>
          <w:lang w:eastAsia="en-GB"/>
        </w:rPr>
        <w:t xml:space="preserve"> April 2023</w:t>
      </w:r>
      <w:r w:rsidRPr="004D789A">
        <w:rPr>
          <w:lang w:eastAsia="en-GB"/>
        </w:rPr>
        <w:t>, Smallfield Surgery.</w:t>
      </w:r>
    </w:p>
    <w:p w14:paraId="28A1DD2F" w14:textId="77777777" w:rsidR="00563C0B" w:rsidRDefault="00563C0B" w:rsidP="00563C0B">
      <w:pPr>
        <w:rPr>
          <w:lang w:eastAsia="en-GB"/>
        </w:rPr>
      </w:pPr>
    </w:p>
    <w:p w14:paraId="264F4364" w14:textId="411907D2" w:rsidR="00563C0B" w:rsidRDefault="00563C0B" w:rsidP="00563C0B">
      <w:pPr>
        <w:pStyle w:val="Heading2"/>
        <w:rPr>
          <w:lang w:eastAsia="en-GB"/>
        </w:rPr>
      </w:pPr>
      <w:bookmarkStart w:id="28" w:name="_Toc146727643"/>
      <w:r>
        <w:rPr>
          <w:lang w:eastAsia="en-GB"/>
        </w:rPr>
        <w:t>Support for older residents</w:t>
      </w:r>
      <w:bookmarkEnd w:id="28"/>
    </w:p>
    <w:p w14:paraId="61DD4194" w14:textId="1B0B3784" w:rsidR="00CC09F4" w:rsidRDefault="00CC09F4" w:rsidP="00563C0B">
      <w:pPr>
        <w:rPr>
          <w:lang w:eastAsia="en-GB"/>
        </w:rPr>
      </w:pPr>
      <w:r>
        <w:rPr>
          <w:lang w:eastAsia="en-GB"/>
        </w:rPr>
        <w:t xml:space="preserve">A resident who was previously caring for her husband told us that she felt supported as a </w:t>
      </w:r>
      <w:proofErr w:type="spellStart"/>
      <w:r>
        <w:rPr>
          <w:lang w:eastAsia="en-GB"/>
        </w:rPr>
        <w:t>carer</w:t>
      </w:r>
      <w:proofErr w:type="spellEnd"/>
      <w:r>
        <w:rPr>
          <w:lang w:eastAsia="en-GB"/>
        </w:rPr>
        <w:t xml:space="preserve">, however </w:t>
      </w:r>
      <w:r w:rsidR="00ED220E">
        <w:rPr>
          <w:lang w:eastAsia="en-GB"/>
        </w:rPr>
        <w:t xml:space="preserve">she now </w:t>
      </w:r>
      <w:r w:rsidR="00716455">
        <w:rPr>
          <w:lang w:eastAsia="en-GB"/>
        </w:rPr>
        <w:t>finds it challenging accessing the right help on her own:</w:t>
      </w:r>
    </w:p>
    <w:p w14:paraId="14C92BD5" w14:textId="77777777" w:rsidR="00716455" w:rsidRDefault="00716455" w:rsidP="00563C0B">
      <w:pPr>
        <w:rPr>
          <w:lang w:eastAsia="en-GB"/>
        </w:rPr>
      </w:pPr>
    </w:p>
    <w:p w14:paraId="4A088EFF" w14:textId="4979AFB6" w:rsidR="001E38A3" w:rsidRDefault="001E38A3" w:rsidP="00CC09F4">
      <w:pPr>
        <w:pStyle w:val="Quote"/>
        <w:rPr>
          <w:lang w:eastAsia="en-GB"/>
        </w:rPr>
      </w:pPr>
      <w:r>
        <w:rPr>
          <w:lang w:eastAsia="en-GB"/>
        </w:rPr>
        <w:t>“</w:t>
      </w:r>
      <w:r w:rsidR="00563C0B" w:rsidRPr="00563C0B">
        <w:rPr>
          <w:lang w:eastAsia="en-GB"/>
        </w:rPr>
        <w:t xml:space="preserve">I have difficulty in going to the GP. My GP wants me to go to the </w:t>
      </w:r>
      <w:r w:rsidR="005E734D">
        <w:rPr>
          <w:lang w:eastAsia="en-GB"/>
        </w:rPr>
        <w:t>practice</w:t>
      </w:r>
      <w:r w:rsidR="00563C0B" w:rsidRPr="00563C0B">
        <w:rPr>
          <w:lang w:eastAsia="en-GB"/>
        </w:rPr>
        <w:t xml:space="preserve"> for jabs</w:t>
      </w:r>
      <w:r w:rsidR="00716455">
        <w:rPr>
          <w:lang w:eastAsia="en-GB"/>
        </w:rPr>
        <w:t xml:space="preserve">. </w:t>
      </w:r>
      <w:r w:rsidR="00716455" w:rsidRPr="00563C0B">
        <w:rPr>
          <w:lang w:eastAsia="en-GB"/>
        </w:rPr>
        <w:t>I still drive at 95</w:t>
      </w:r>
      <w:r w:rsidR="00716455">
        <w:rPr>
          <w:lang w:eastAsia="en-GB"/>
        </w:rPr>
        <w:t xml:space="preserve"> </w:t>
      </w:r>
      <w:r w:rsidR="00563C0B" w:rsidRPr="00563C0B">
        <w:rPr>
          <w:lang w:eastAsia="en-GB"/>
        </w:rPr>
        <w:t>but there is nowhere for me to park. They should be coming to me at my age. In the end, I had to drive down to the local chemist for my blood pressure to be taken and they wouldn't visit me.</w:t>
      </w:r>
      <w:r w:rsidR="00563C0B" w:rsidRPr="00563C0B">
        <w:rPr>
          <w:lang w:eastAsia="en-GB"/>
        </w:rPr>
        <w:br/>
      </w:r>
      <w:r w:rsidR="00563C0B" w:rsidRPr="00563C0B">
        <w:rPr>
          <w:lang w:eastAsia="en-GB"/>
        </w:rPr>
        <w:br/>
        <w:t xml:space="preserve">I've been so </w:t>
      </w:r>
      <w:proofErr w:type="gramStart"/>
      <w:r w:rsidR="00563C0B" w:rsidRPr="00563C0B">
        <w:rPr>
          <w:lang w:eastAsia="en-GB"/>
        </w:rPr>
        <w:t>independent</w:t>
      </w:r>
      <w:proofErr w:type="gramEnd"/>
      <w:r w:rsidR="00563C0B" w:rsidRPr="00563C0B">
        <w:rPr>
          <w:lang w:eastAsia="en-GB"/>
        </w:rPr>
        <w:t xml:space="preserve"> but I wish more people would help me. I </w:t>
      </w:r>
      <w:proofErr w:type="gramStart"/>
      <w:r w:rsidR="00563C0B" w:rsidRPr="00563C0B">
        <w:rPr>
          <w:lang w:eastAsia="en-GB"/>
        </w:rPr>
        <w:t>have to</w:t>
      </w:r>
      <w:proofErr w:type="gramEnd"/>
      <w:r w:rsidR="00563C0B" w:rsidRPr="00563C0B">
        <w:rPr>
          <w:lang w:eastAsia="en-GB"/>
        </w:rPr>
        <w:t xml:space="preserve"> pay for taxis to the hospital as I had two bad knees. I am now going to the pain clinic as the hospital can't help me. When I had my husband, I looked after him and got a</w:t>
      </w:r>
      <w:r w:rsidR="00CC09F4">
        <w:rPr>
          <w:lang w:eastAsia="en-GB"/>
        </w:rPr>
        <w:t xml:space="preserve"> </w:t>
      </w:r>
      <w:r w:rsidR="00563C0B" w:rsidRPr="00563C0B">
        <w:rPr>
          <w:lang w:eastAsia="en-GB"/>
        </w:rPr>
        <w:t>lot of help. Now he is gone, I feel abandoned.</w:t>
      </w:r>
      <w:r>
        <w:rPr>
          <w:lang w:eastAsia="en-GB"/>
        </w:rPr>
        <w:t>”</w:t>
      </w:r>
      <w:r w:rsidR="00CC09F4">
        <w:rPr>
          <w:lang w:eastAsia="en-GB"/>
        </w:rPr>
        <w:t xml:space="preserve"> </w:t>
      </w:r>
    </w:p>
    <w:p w14:paraId="2ED3CFAA" w14:textId="0FD06D94" w:rsidR="00563C0B" w:rsidRPr="00563C0B" w:rsidRDefault="00563C0B" w:rsidP="001E38A3">
      <w:pPr>
        <w:pStyle w:val="Attribution"/>
        <w:rPr>
          <w:lang w:eastAsia="en-GB"/>
        </w:rPr>
      </w:pPr>
      <w:r w:rsidRPr="00ED220E">
        <w:rPr>
          <w:lang w:eastAsia="en-GB"/>
        </w:rPr>
        <w:t>191930</w:t>
      </w:r>
      <w:r w:rsidR="00047B76">
        <w:rPr>
          <w:lang w:eastAsia="en-GB"/>
        </w:rPr>
        <w:t>,</w:t>
      </w:r>
      <w:r w:rsidRPr="00ED220E">
        <w:rPr>
          <w:lang w:eastAsia="en-GB"/>
        </w:rPr>
        <w:t xml:space="preserve"> May 2023</w:t>
      </w:r>
      <w:r w:rsidR="00ED220E">
        <w:rPr>
          <w:lang w:eastAsia="en-GB"/>
        </w:rPr>
        <w:t>, The Wall House Surgery</w:t>
      </w:r>
    </w:p>
    <w:p w14:paraId="5C5DBB0E" w14:textId="3225A2AB" w:rsidR="00D60C97" w:rsidRDefault="00D60C97" w:rsidP="00D60C97"/>
    <w:p w14:paraId="12DDE9A5" w14:textId="77777777" w:rsidR="007F53CC" w:rsidRDefault="007F53CC" w:rsidP="007F53CC">
      <w:pPr>
        <w:pStyle w:val="Heading1"/>
      </w:pPr>
      <w:bookmarkStart w:id="29" w:name="_Toc146727644"/>
      <w:r>
        <w:t>Guildford and Waverley</w:t>
      </w:r>
      <w:bookmarkEnd w:id="29"/>
    </w:p>
    <w:p w14:paraId="1B219BF2" w14:textId="1C800706" w:rsidR="00985B08" w:rsidRDefault="00785D0A" w:rsidP="00985B08">
      <w:pPr>
        <w:pStyle w:val="Heading2"/>
      </w:pPr>
      <w:bookmarkStart w:id="30" w:name="_Toc146727645"/>
      <w:r>
        <w:t>Praise and positive experiences</w:t>
      </w:r>
      <w:bookmarkEnd w:id="30"/>
    </w:p>
    <w:p w14:paraId="7641DE5B" w14:textId="77777777" w:rsidR="00F62E7D" w:rsidRDefault="00F62E7D" w:rsidP="00F62E7D"/>
    <w:p w14:paraId="4B0D8BB7" w14:textId="77777777" w:rsidR="001E38A3" w:rsidRDefault="001E38A3" w:rsidP="00695C22">
      <w:pPr>
        <w:pStyle w:val="Quote"/>
        <w:rPr>
          <w:lang w:eastAsia="en-GB"/>
        </w:rPr>
      </w:pPr>
      <w:r>
        <w:rPr>
          <w:lang w:eastAsia="en-GB"/>
        </w:rPr>
        <w:t>“</w:t>
      </w:r>
      <w:r w:rsidR="00F62E7D" w:rsidRPr="00F62E7D">
        <w:rPr>
          <w:lang w:eastAsia="en-GB"/>
        </w:rPr>
        <w:t>I have been registered with Shere Surgery for approximately 25 years. Over this time</w:t>
      </w:r>
      <w:r w:rsidR="00695C22">
        <w:rPr>
          <w:lang w:eastAsia="en-GB"/>
        </w:rPr>
        <w:t>,</w:t>
      </w:r>
      <w:r w:rsidR="00F62E7D" w:rsidRPr="00F62E7D">
        <w:rPr>
          <w:lang w:eastAsia="en-GB"/>
        </w:rPr>
        <w:t xml:space="preserve"> I have suffered significantly from mental health and asthma/breathing issues. More recently I was diagnosed with an autoimmune disorder in respect of my liver (diagnosed by a locum GP who 'kept going' until my issue was resolved). I want to report to you that I find </w:t>
      </w:r>
      <w:r w:rsidR="00F62E7D" w:rsidRPr="00F62E7D">
        <w:rPr>
          <w:lang w:eastAsia="en-GB"/>
        </w:rPr>
        <w:lastRenderedPageBreak/>
        <w:t>everyone in the surgery, from the outstanding GPs, both permanent and locum (which reflects well on the selection process of the management), administrative/reception staff, nurses and</w:t>
      </w:r>
      <w:r w:rsidR="00695C22">
        <w:rPr>
          <w:lang w:eastAsia="en-GB"/>
        </w:rPr>
        <w:t>,</w:t>
      </w:r>
      <w:r w:rsidR="00F62E7D" w:rsidRPr="00F62E7D">
        <w:rPr>
          <w:lang w:eastAsia="en-GB"/>
        </w:rPr>
        <w:t xml:space="preserve"> </w:t>
      </w:r>
      <w:proofErr w:type="gramStart"/>
      <w:r w:rsidR="00F62E7D" w:rsidRPr="00F62E7D">
        <w:rPr>
          <w:lang w:eastAsia="en-GB"/>
        </w:rPr>
        <w:t>definitely not</w:t>
      </w:r>
      <w:proofErr w:type="gramEnd"/>
      <w:r w:rsidR="00F62E7D" w:rsidRPr="00F62E7D">
        <w:rPr>
          <w:lang w:eastAsia="en-GB"/>
        </w:rPr>
        <w:t xml:space="preserve"> least</w:t>
      </w:r>
      <w:r w:rsidR="003430AA">
        <w:rPr>
          <w:lang w:eastAsia="en-GB"/>
        </w:rPr>
        <w:t xml:space="preserve">, </w:t>
      </w:r>
      <w:r w:rsidR="00F62E7D" w:rsidRPr="00F62E7D">
        <w:rPr>
          <w:lang w:eastAsia="en-GB"/>
        </w:rPr>
        <w:t>the dispensary team</w:t>
      </w:r>
      <w:r w:rsidR="00695C22">
        <w:rPr>
          <w:lang w:eastAsia="en-GB"/>
        </w:rPr>
        <w:t xml:space="preserve">. </w:t>
      </w:r>
      <w:r w:rsidR="00F62E7D" w:rsidRPr="00F62E7D">
        <w:rPr>
          <w:lang w:eastAsia="en-GB"/>
        </w:rPr>
        <w:t>The whole team are especially diligent, helpful, kind (very, very kind), hardworking and supportive. They more than 'go the extra mile' and no number or quality of praise is too high for this exceptional service. Dr Knight and her entire team are the best.</w:t>
      </w:r>
      <w:r>
        <w:rPr>
          <w:lang w:eastAsia="en-GB"/>
        </w:rPr>
        <w:t>”</w:t>
      </w:r>
      <w:r w:rsidR="00695C22">
        <w:rPr>
          <w:lang w:eastAsia="en-GB"/>
        </w:rPr>
        <w:t xml:space="preserve"> </w:t>
      </w:r>
    </w:p>
    <w:p w14:paraId="0B146135" w14:textId="32A04F43" w:rsidR="00F62E7D" w:rsidRPr="00F62E7D" w:rsidRDefault="00F62E7D" w:rsidP="001E38A3">
      <w:pPr>
        <w:pStyle w:val="Attribution"/>
        <w:rPr>
          <w:lang w:eastAsia="en-GB"/>
        </w:rPr>
      </w:pPr>
      <w:r w:rsidRPr="00F62E7D">
        <w:rPr>
          <w:lang w:eastAsia="en-GB"/>
        </w:rPr>
        <w:t>192011</w:t>
      </w:r>
      <w:r w:rsidR="00695C22" w:rsidRPr="00695C22">
        <w:rPr>
          <w:lang w:eastAsia="en-GB"/>
        </w:rPr>
        <w:t>,</w:t>
      </w:r>
      <w:r w:rsidRPr="00F62E7D">
        <w:rPr>
          <w:lang w:eastAsia="en-GB"/>
        </w:rPr>
        <w:t xml:space="preserve"> May 2023</w:t>
      </w:r>
      <w:r w:rsidR="00695C22" w:rsidRPr="00695C22">
        <w:rPr>
          <w:lang w:eastAsia="en-GB"/>
        </w:rPr>
        <w:t>, Shere Surgery.</w:t>
      </w:r>
    </w:p>
    <w:p w14:paraId="04F23CBF" w14:textId="77777777" w:rsidR="00F62E7D" w:rsidRPr="00F62E7D" w:rsidRDefault="00F62E7D" w:rsidP="00F62E7D"/>
    <w:p w14:paraId="7D419E12" w14:textId="3A9C5B34" w:rsidR="00CD136B" w:rsidRDefault="00C97A44" w:rsidP="00CD136B">
      <w:r>
        <w:t xml:space="preserve">We have heard of good examples of </w:t>
      </w:r>
      <w:r w:rsidR="009F4A76">
        <w:t>patients receiving prompt and effective care:</w:t>
      </w:r>
    </w:p>
    <w:p w14:paraId="12C97A46" w14:textId="77777777" w:rsidR="00C97A44" w:rsidRDefault="00C97A44" w:rsidP="00CD136B"/>
    <w:p w14:paraId="453B45EA" w14:textId="6BCD8C3E" w:rsidR="001E38A3" w:rsidRDefault="001E38A3" w:rsidP="00C97A44">
      <w:pPr>
        <w:pStyle w:val="Quote"/>
        <w:rPr>
          <w:lang w:eastAsia="en-GB"/>
        </w:rPr>
      </w:pPr>
      <w:r>
        <w:rPr>
          <w:lang w:eastAsia="en-GB"/>
        </w:rPr>
        <w:t>“</w:t>
      </w:r>
      <w:r w:rsidR="00CD136B" w:rsidRPr="00CD136B">
        <w:rPr>
          <w:lang w:eastAsia="en-GB"/>
        </w:rPr>
        <w:t>I called the GP at 8am on a Friday morning as I had a bad UTI</w:t>
      </w:r>
      <w:r>
        <w:rPr>
          <w:lang w:eastAsia="en-GB"/>
        </w:rPr>
        <w:t xml:space="preserve"> [urinary tract infection]</w:t>
      </w:r>
      <w:r w:rsidR="00CD136B" w:rsidRPr="00CD136B">
        <w:rPr>
          <w:lang w:eastAsia="en-GB"/>
        </w:rPr>
        <w:t>.  I got through after a 5</w:t>
      </w:r>
      <w:r w:rsidR="00C97A44">
        <w:rPr>
          <w:lang w:eastAsia="en-GB"/>
        </w:rPr>
        <w:t>-</w:t>
      </w:r>
      <w:r w:rsidR="00CD136B" w:rsidRPr="00CD136B">
        <w:rPr>
          <w:lang w:eastAsia="en-GB"/>
        </w:rPr>
        <w:t>minute wait (during which I was kept informed about my position in the queue</w:t>
      </w:r>
      <w:proofErr w:type="gramStart"/>
      <w:r w:rsidR="00CD136B" w:rsidRPr="00CD136B">
        <w:rPr>
          <w:lang w:eastAsia="en-GB"/>
        </w:rPr>
        <w:t>), and</w:t>
      </w:r>
      <w:proofErr w:type="gramEnd"/>
      <w:r w:rsidR="00CD136B" w:rsidRPr="00CD136B">
        <w:rPr>
          <w:lang w:eastAsia="en-GB"/>
        </w:rPr>
        <w:t xml:space="preserve"> was offered a face</w:t>
      </w:r>
      <w:r w:rsidR="00C97A44">
        <w:rPr>
          <w:lang w:eastAsia="en-GB"/>
        </w:rPr>
        <w:t>-</w:t>
      </w:r>
      <w:r w:rsidR="00CD136B" w:rsidRPr="00CD136B">
        <w:rPr>
          <w:lang w:eastAsia="en-GB"/>
        </w:rPr>
        <w:t>to</w:t>
      </w:r>
      <w:r w:rsidR="00C97A44">
        <w:rPr>
          <w:lang w:eastAsia="en-GB"/>
        </w:rPr>
        <w:t>-</w:t>
      </w:r>
      <w:r w:rsidR="00CD136B" w:rsidRPr="00CD136B">
        <w:rPr>
          <w:lang w:eastAsia="en-GB"/>
        </w:rPr>
        <w:t>face appointment at 9.30 the same day.  I was back home within an hour with antibiotics, after seeing a friendly GP who put my prescription straight through to the pharmacy on site.  I felt this was an excellent service all round.</w:t>
      </w:r>
      <w:r>
        <w:rPr>
          <w:lang w:eastAsia="en-GB"/>
        </w:rPr>
        <w:t>”</w:t>
      </w:r>
      <w:r w:rsidR="00CD136B" w:rsidRPr="00CD136B">
        <w:rPr>
          <w:lang w:eastAsia="en-GB"/>
        </w:rPr>
        <w:t xml:space="preserve"> </w:t>
      </w:r>
    </w:p>
    <w:p w14:paraId="05736FB2" w14:textId="07F7B72F" w:rsidR="00CD136B" w:rsidRDefault="00CD136B" w:rsidP="00C97A44">
      <w:pPr>
        <w:pStyle w:val="Quote"/>
        <w:rPr>
          <w:b/>
          <w:bCs/>
          <w:lang w:eastAsia="en-GB"/>
        </w:rPr>
      </w:pPr>
      <w:r w:rsidRPr="00CD136B">
        <w:rPr>
          <w:b/>
          <w:bCs/>
          <w:lang w:eastAsia="en-GB"/>
        </w:rPr>
        <w:t>190482</w:t>
      </w:r>
      <w:r w:rsidR="00047B76">
        <w:rPr>
          <w:b/>
          <w:bCs/>
          <w:lang w:eastAsia="en-GB"/>
        </w:rPr>
        <w:t>,</w:t>
      </w:r>
      <w:r w:rsidRPr="00CD136B">
        <w:rPr>
          <w:b/>
          <w:bCs/>
          <w:lang w:eastAsia="en-GB"/>
        </w:rPr>
        <w:t xml:space="preserve"> April 2023</w:t>
      </w:r>
      <w:r w:rsidRPr="00C97A44">
        <w:rPr>
          <w:b/>
          <w:bCs/>
          <w:lang w:eastAsia="en-GB"/>
        </w:rPr>
        <w:t>, St Luke’s</w:t>
      </w:r>
      <w:r w:rsidR="00C97A44" w:rsidRPr="00C97A44">
        <w:rPr>
          <w:b/>
          <w:bCs/>
          <w:lang w:eastAsia="en-GB"/>
        </w:rPr>
        <w:t xml:space="preserve"> Surgery.</w:t>
      </w:r>
    </w:p>
    <w:p w14:paraId="19E17FC3" w14:textId="77777777" w:rsidR="00451E88" w:rsidRDefault="00451E88" w:rsidP="00451E88">
      <w:pPr>
        <w:rPr>
          <w:lang w:eastAsia="en-GB"/>
        </w:rPr>
      </w:pPr>
    </w:p>
    <w:p w14:paraId="3FAFCDA9" w14:textId="15D20F3A" w:rsidR="00451E88" w:rsidRPr="00451E88" w:rsidRDefault="00451E88" w:rsidP="00451E88">
      <w:pPr>
        <w:rPr>
          <w:lang w:eastAsia="en-GB"/>
        </w:rPr>
      </w:pPr>
      <w:r>
        <w:rPr>
          <w:lang w:eastAsia="en-GB"/>
        </w:rPr>
        <w:t xml:space="preserve">We also heard about positive support for </w:t>
      </w:r>
      <w:r w:rsidR="001E38A3">
        <w:rPr>
          <w:lang w:eastAsia="en-GB"/>
        </w:rPr>
        <w:t xml:space="preserve">a </w:t>
      </w:r>
      <w:r w:rsidR="00AC64B8">
        <w:rPr>
          <w:lang w:eastAsia="en-GB"/>
        </w:rPr>
        <w:t>transgender resident, who was appreciative of the help fr</w:t>
      </w:r>
      <w:r w:rsidR="006571B9">
        <w:rPr>
          <w:lang w:eastAsia="en-GB"/>
        </w:rPr>
        <w:t>om</w:t>
      </w:r>
      <w:r w:rsidR="00AC64B8">
        <w:rPr>
          <w:lang w:eastAsia="en-GB"/>
        </w:rPr>
        <w:t xml:space="preserve"> their GP practice</w:t>
      </w:r>
      <w:r w:rsidR="007566A4">
        <w:rPr>
          <w:lang w:eastAsia="en-GB"/>
        </w:rPr>
        <w:t xml:space="preserve"> and was</w:t>
      </w:r>
      <w:r w:rsidR="006571B9">
        <w:rPr>
          <w:lang w:eastAsia="en-GB"/>
        </w:rPr>
        <w:t xml:space="preserve"> receiving support for </w:t>
      </w:r>
      <w:r w:rsidR="00312C60">
        <w:rPr>
          <w:lang w:eastAsia="en-GB"/>
        </w:rPr>
        <w:t>multiple conditions:</w:t>
      </w:r>
      <w:r w:rsidR="007566A4">
        <w:rPr>
          <w:lang w:eastAsia="en-GB"/>
        </w:rPr>
        <w:t xml:space="preserve">  </w:t>
      </w:r>
    </w:p>
    <w:p w14:paraId="417DEA5B" w14:textId="77777777" w:rsidR="00AD0D52" w:rsidRDefault="00AD0D52" w:rsidP="00AD0D52">
      <w:pPr>
        <w:rPr>
          <w:lang w:eastAsia="en-GB"/>
        </w:rPr>
      </w:pPr>
    </w:p>
    <w:p w14:paraId="0DA91A11" w14:textId="77777777" w:rsidR="001E38A3" w:rsidRDefault="001E38A3" w:rsidP="00127A02">
      <w:pPr>
        <w:pStyle w:val="Quote"/>
        <w:rPr>
          <w:lang w:eastAsia="en-GB"/>
        </w:rPr>
      </w:pPr>
      <w:r>
        <w:rPr>
          <w:lang w:eastAsia="en-GB"/>
        </w:rPr>
        <w:t>“</w:t>
      </w:r>
      <w:r w:rsidR="00AD0D52" w:rsidRPr="003542DA">
        <w:rPr>
          <w:lang w:eastAsia="en-GB"/>
        </w:rPr>
        <w:t xml:space="preserve">I live in </w:t>
      </w:r>
      <w:r>
        <w:rPr>
          <w:lang w:eastAsia="en-GB"/>
        </w:rPr>
        <w:t xml:space="preserve">a </w:t>
      </w:r>
      <w:r w:rsidR="00AD0D52" w:rsidRPr="003542DA">
        <w:rPr>
          <w:lang w:eastAsia="en-GB"/>
        </w:rPr>
        <w:t>shared flat</w:t>
      </w:r>
      <w:proofErr w:type="gramStart"/>
      <w:r w:rsidR="00127A02">
        <w:rPr>
          <w:lang w:eastAsia="en-GB"/>
        </w:rPr>
        <w:t>…</w:t>
      </w:r>
      <w:r w:rsidR="00AD0D52">
        <w:rPr>
          <w:lang w:eastAsia="en-GB"/>
        </w:rPr>
        <w:t>[</w:t>
      </w:r>
      <w:proofErr w:type="gramEnd"/>
      <w:r w:rsidR="00127A02">
        <w:rPr>
          <w:lang w:eastAsia="en-GB"/>
        </w:rPr>
        <w:t>w</w:t>
      </w:r>
      <w:r w:rsidR="00AD0D52">
        <w:rPr>
          <w:lang w:eastAsia="en-GB"/>
        </w:rPr>
        <w:t>here we used to live]</w:t>
      </w:r>
      <w:r w:rsidR="00AD0D52" w:rsidRPr="003542DA">
        <w:rPr>
          <w:lang w:eastAsia="en-GB"/>
        </w:rPr>
        <w:t xml:space="preserve"> there seemed to be some half-way houses and there were a lot of issues so have moved. I've kept the same GP; </w:t>
      </w:r>
      <w:proofErr w:type="spellStart"/>
      <w:r w:rsidR="00AD0D52" w:rsidRPr="003542DA">
        <w:rPr>
          <w:lang w:eastAsia="en-GB"/>
        </w:rPr>
        <w:t>Dapdune</w:t>
      </w:r>
      <w:proofErr w:type="spellEnd"/>
      <w:r w:rsidR="00AD0D52" w:rsidRPr="003542DA">
        <w:rPr>
          <w:lang w:eastAsia="en-GB"/>
        </w:rPr>
        <w:t xml:space="preserve"> as really like </w:t>
      </w:r>
      <w:proofErr w:type="gramStart"/>
      <w:r w:rsidR="00AD0D52" w:rsidRPr="003542DA">
        <w:rPr>
          <w:lang w:eastAsia="en-GB"/>
        </w:rPr>
        <w:t>them</w:t>
      </w:r>
      <w:proofErr w:type="gramEnd"/>
      <w:r w:rsidR="00AD0D52" w:rsidRPr="003542DA">
        <w:rPr>
          <w:lang w:eastAsia="en-GB"/>
        </w:rPr>
        <w:t xml:space="preserve"> and their on-site pharmacy is very good for my meds [anti-depressants]. Receptionists are very nice. In an ideal </w:t>
      </w:r>
      <w:r w:rsidR="00127A02">
        <w:rPr>
          <w:lang w:eastAsia="en-GB"/>
        </w:rPr>
        <w:t>w</w:t>
      </w:r>
      <w:r w:rsidR="00AD0D52" w:rsidRPr="003542DA">
        <w:rPr>
          <w:lang w:eastAsia="en-GB"/>
        </w:rPr>
        <w:t xml:space="preserve">orld, </w:t>
      </w:r>
      <w:proofErr w:type="spellStart"/>
      <w:r w:rsidR="00AD0D52" w:rsidRPr="003542DA">
        <w:rPr>
          <w:lang w:eastAsia="en-GB"/>
        </w:rPr>
        <w:t>Dapdune</w:t>
      </w:r>
      <w:proofErr w:type="spellEnd"/>
      <w:r w:rsidR="00AD0D52" w:rsidRPr="003542DA">
        <w:rPr>
          <w:lang w:eastAsia="en-GB"/>
        </w:rPr>
        <w:t xml:space="preserve"> would get my hormones on </w:t>
      </w:r>
      <w:proofErr w:type="gramStart"/>
      <w:r w:rsidR="00AD0D52" w:rsidRPr="003542DA">
        <w:rPr>
          <w:lang w:eastAsia="en-GB"/>
        </w:rPr>
        <w:t>NHS</w:t>
      </w:r>
      <w:proofErr w:type="gramEnd"/>
      <w:r w:rsidR="00AD0D52" w:rsidRPr="003542DA">
        <w:rPr>
          <w:lang w:eastAsia="en-GB"/>
        </w:rPr>
        <w:t xml:space="preserve"> and I'd be exempt paying. I first accessed the Tavistock 6 years ago. But I have had to go privately to Gender GP. I was paying £100 per month for gel. Now I pay £25 per month for the shots. I've done the training so I can administer it myself as </w:t>
      </w:r>
      <w:r w:rsidR="00AD0D52" w:rsidRPr="003542DA">
        <w:rPr>
          <w:lang w:eastAsia="en-GB"/>
        </w:rPr>
        <w:lastRenderedPageBreak/>
        <w:t>it's very personal and I prefer it that way.</w:t>
      </w:r>
      <w:r w:rsidR="00AD0D52" w:rsidRPr="003542DA">
        <w:rPr>
          <w:lang w:eastAsia="en-GB"/>
        </w:rPr>
        <w:br/>
      </w:r>
      <w:r w:rsidR="00AD0D52" w:rsidRPr="003542DA">
        <w:rPr>
          <w:lang w:eastAsia="en-GB"/>
        </w:rPr>
        <w:br/>
        <w:t xml:space="preserve">I have </w:t>
      </w:r>
      <w:r w:rsidR="007566A4">
        <w:rPr>
          <w:lang w:eastAsia="en-GB"/>
        </w:rPr>
        <w:t>c</w:t>
      </w:r>
      <w:r w:rsidR="00AD0D52" w:rsidRPr="003542DA">
        <w:rPr>
          <w:lang w:eastAsia="en-GB"/>
        </w:rPr>
        <w:t xml:space="preserve">hronic </w:t>
      </w:r>
      <w:r w:rsidR="007566A4">
        <w:rPr>
          <w:lang w:eastAsia="en-GB"/>
        </w:rPr>
        <w:t>f</w:t>
      </w:r>
      <w:r w:rsidR="00AD0D52" w:rsidRPr="003542DA">
        <w:rPr>
          <w:lang w:eastAsia="en-GB"/>
        </w:rPr>
        <w:t>atigue and was referred by Guys and St Thomas ages ago to a pain specialist in Bath. Heard nothing. Have asked my GP 3 times. I was also assessed there for a sleep disorder.</w:t>
      </w:r>
      <w:r>
        <w:rPr>
          <w:lang w:eastAsia="en-GB"/>
        </w:rPr>
        <w:t>”</w:t>
      </w:r>
      <w:r w:rsidR="00127A02">
        <w:rPr>
          <w:lang w:eastAsia="en-GB"/>
        </w:rPr>
        <w:t xml:space="preserve"> </w:t>
      </w:r>
    </w:p>
    <w:p w14:paraId="58D25ADD" w14:textId="74697B38" w:rsidR="00AD0D52" w:rsidRPr="00AD0D52" w:rsidRDefault="00AD0D52" w:rsidP="001E38A3">
      <w:pPr>
        <w:pStyle w:val="Attribution"/>
        <w:rPr>
          <w:lang w:eastAsia="en-GB"/>
        </w:rPr>
      </w:pPr>
      <w:r w:rsidRPr="003542DA">
        <w:rPr>
          <w:lang w:eastAsia="en-GB"/>
        </w:rPr>
        <w:t>196208</w:t>
      </w:r>
      <w:r w:rsidR="00047B76">
        <w:rPr>
          <w:lang w:eastAsia="en-GB"/>
        </w:rPr>
        <w:t>,</w:t>
      </w:r>
      <w:r w:rsidRPr="003542DA">
        <w:rPr>
          <w:lang w:eastAsia="en-GB"/>
        </w:rPr>
        <w:t xml:space="preserve"> August 2023</w:t>
      </w:r>
      <w:r w:rsidR="00AF6A97" w:rsidRPr="00127A02">
        <w:rPr>
          <w:lang w:eastAsia="en-GB"/>
        </w:rPr>
        <w:t xml:space="preserve">, </w:t>
      </w:r>
      <w:proofErr w:type="spellStart"/>
      <w:r w:rsidR="00AF6A97" w:rsidRPr="00127A02">
        <w:rPr>
          <w:lang w:eastAsia="en-GB"/>
        </w:rPr>
        <w:t>Dapdune</w:t>
      </w:r>
      <w:proofErr w:type="spellEnd"/>
      <w:r w:rsidR="00127A02" w:rsidRPr="00127A02">
        <w:rPr>
          <w:lang w:eastAsia="en-GB"/>
        </w:rPr>
        <w:t xml:space="preserve"> House Surgery</w:t>
      </w:r>
      <w:r w:rsidR="00127A02">
        <w:rPr>
          <w:lang w:eastAsia="en-GB"/>
        </w:rPr>
        <w:t>.</w:t>
      </w:r>
    </w:p>
    <w:p w14:paraId="1B1B42C2" w14:textId="77777777" w:rsidR="00BA7746" w:rsidRDefault="00BA7746" w:rsidP="00BA7746">
      <w:pPr>
        <w:rPr>
          <w:lang w:eastAsia="en-GB"/>
        </w:rPr>
      </w:pPr>
    </w:p>
    <w:p w14:paraId="53C2598B" w14:textId="4C4B5FDF" w:rsidR="00BA7746" w:rsidRPr="00BA7746" w:rsidRDefault="00804424" w:rsidP="00BA7746">
      <w:pPr>
        <w:pStyle w:val="Heading2"/>
        <w:rPr>
          <w:lang w:eastAsia="en-GB"/>
        </w:rPr>
      </w:pPr>
      <w:bookmarkStart w:id="31" w:name="_Toc146727646"/>
      <w:r>
        <w:rPr>
          <w:lang w:eastAsia="en-GB"/>
        </w:rPr>
        <w:t xml:space="preserve">Limited appointment booking </w:t>
      </w:r>
      <w:proofErr w:type="gramStart"/>
      <w:r>
        <w:rPr>
          <w:lang w:eastAsia="en-GB"/>
        </w:rPr>
        <w:t>options</w:t>
      </w:r>
      <w:bookmarkEnd w:id="31"/>
      <w:proofErr w:type="gramEnd"/>
    </w:p>
    <w:p w14:paraId="6FE4493C" w14:textId="4C47C4ED" w:rsidR="00CD136B" w:rsidRDefault="00312C60" w:rsidP="00CD136B">
      <w:r>
        <w:t xml:space="preserve">Residents continue to </w:t>
      </w:r>
      <w:r w:rsidR="009C424E">
        <w:t xml:space="preserve">contact us </w:t>
      </w:r>
      <w:r w:rsidR="00BB7DED">
        <w:t xml:space="preserve">about limitations in </w:t>
      </w:r>
      <w:r w:rsidR="00A3705B">
        <w:t xml:space="preserve">booking </w:t>
      </w:r>
      <w:proofErr w:type="spellStart"/>
      <w:proofErr w:type="gramStart"/>
      <w:r w:rsidR="00A3705B">
        <w:t>a</w:t>
      </w:r>
      <w:proofErr w:type="spellEnd"/>
      <w:proofErr w:type="gramEnd"/>
      <w:r w:rsidR="00A3705B">
        <w:t xml:space="preserve"> appointment at their local GP practice:</w:t>
      </w:r>
    </w:p>
    <w:p w14:paraId="4832981D" w14:textId="77777777" w:rsidR="00A3705B" w:rsidRDefault="00A3705B" w:rsidP="00CD136B"/>
    <w:p w14:paraId="5B1E59E6" w14:textId="703CB64F" w:rsidR="00D63AF8" w:rsidRDefault="001E38A3" w:rsidP="00D63AF8">
      <w:pPr>
        <w:pStyle w:val="Quote"/>
        <w:rPr>
          <w:lang w:eastAsia="en-GB"/>
        </w:rPr>
      </w:pPr>
      <w:r>
        <w:rPr>
          <w:lang w:eastAsia="en-GB"/>
        </w:rPr>
        <w:t>“</w:t>
      </w:r>
      <w:r w:rsidR="00640CCF">
        <w:rPr>
          <w:lang w:eastAsia="en-GB"/>
        </w:rPr>
        <w:t>I am not</w:t>
      </w:r>
      <w:r w:rsidR="00A07460" w:rsidRPr="00A07460">
        <w:rPr>
          <w:lang w:eastAsia="en-GB"/>
        </w:rPr>
        <w:t xml:space="preserve"> satisfied that appointments must be booked before 8 am daily. Often you cannot get through and need to keep calling back daily to get an appointment, then the appointment isn't for that day.</w:t>
      </w:r>
      <w:r w:rsidR="00690A11">
        <w:rPr>
          <w:lang w:eastAsia="en-GB"/>
        </w:rPr>
        <w:t xml:space="preserve"> I</w:t>
      </w:r>
      <w:r w:rsidR="00A07460" w:rsidRPr="00A07460">
        <w:rPr>
          <w:lang w:eastAsia="en-GB"/>
        </w:rPr>
        <w:t xml:space="preserve"> would like to see an improvement in being able to book appointments and for more flexibility, for example, online or at any other time of the day. Patients should have the choice to decide how to book appointments, not everyone can call at 8am. </w:t>
      </w:r>
    </w:p>
    <w:p w14:paraId="412D9983" w14:textId="52116D7C" w:rsidR="001E38A3" w:rsidRDefault="00A07460" w:rsidP="00D63AF8">
      <w:pPr>
        <w:pStyle w:val="Quote"/>
        <w:rPr>
          <w:lang w:eastAsia="en-GB"/>
        </w:rPr>
      </w:pPr>
      <w:r w:rsidRPr="00A07460">
        <w:rPr>
          <w:lang w:eastAsia="en-GB"/>
        </w:rPr>
        <w:br/>
        <w:t xml:space="preserve">The </w:t>
      </w:r>
      <w:r w:rsidR="002E47C3" w:rsidRPr="00A07460">
        <w:rPr>
          <w:lang w:eastAsia="en-GB"/>
        </w:rPr>
        <w:t xml:space="preserve">GP </w:t>
      </w:r>
      <w:r w:rsidR="005E734D">
        <w:rPr>
          <w:lang w:eastAsia="en-GB"/>
        </w:rPr>
        <w:t>practice</w:t>
      </w:r>
      <w:r w:rsidR="002E47C3" w:rsidRPr="00A07460">
        <w:rPr>
          <w:lang w:eastAsia="en-GB"/>
        </w:rPr>
        <w:t xml:space="preserve"> </w:t>
      </w:r>
      <w:r w:rsidRPr="00A07460">
        <w:rPr>
          <w:lang w:eastAsia="en-GB"/>
        </w:rPr>
        <w:t xml:space="preserve">website is out of date </w:t>
      </w:r>
      <w:r w:rsidR="0044089D">
        <w:rPr>
          <w:lang w:eastAsia="en-GB"/>
        </w:rPr>
        <w:t>too.</w:t>
      </w:r>
      <w:r w:rsidR="001E38A3">
        <w:rPr>
          <w:lang w:eastAsia="en-GB"/>
        </w:rPr>
        <w:t>”</w:t>
      </w:r>
      <w:r w:rsidRPr="00A07460">
        <w:rPr>
          <w:lang w:eastAsia="en-GB"/>
        </w:rPr>
        <w:t xml:space="preserve"> </w:t>
      </w:r>
    </w:p>
    <w:p w14:paraId="72D93DF9" w14:textId="72DA70FD" w:rsidR="00A07460" w:rsidRPr="00A07460" w:rsidRDefault="00A07460" w:rsidP="001E38A3">
      <w:pPr>
        <w:pStyle w:val="Attribution"/>
        <w:rPr>
          <w:lang w:eastAsia="en-GB"/>
        </w:rPr>
      </w:pPr>
      <w:r w:rsidRPr="00A07460">
        <w:rPr>
          <w:lang w:eastAsia="en-GB"/>
        </w:rPr>
        <w:t>194585</w:t>
      </w:r>
      <w:r w:rsidR="00047B76">
        <w:rPr>
          <w:lang w:eastAsia="en-GB"/>
        </w:rPr>
        <w:t>,</w:t>
      </w:r>
      <w:r w:rsidRPr="00A07460">
        <w:rPr>
          <w:lang w:eastAsia="en-GB"/>
        </w:rPr>
        <w:t xml:space="preserve"> July 2023</w:t>
      </w:r>
      <w:r w:rsidRPr="00D63AF8">
        <w:rPr>
          <w:lang w:eastAsia="en-GB"/>
        </w:rPr>
        <w:t>, Merrow Park</w:t>
      </w:r>
      <w:r w:rsidR="00D63AF8" w:rsidRPr="00D63AF8">
        <w:rPr>
          <w:lang w:eastAsia="en-GB"/>
        </w:rPr>
        <w:t xml:space="preserve"> Surgery.</w:t>
      </w:r>
    </w:p>
    <w:p w14:paraId="1D30DF5B" w14:textId="77777777" w:rsidR="009F6C28" w:rsidRDefault="009F6C28" w:rsidP="009F6C28"/>
    <w:p w14:paraId="46542471" w14:textId="505D013E" w:rsidR="00A3705B" w:rsidRDefault="00A3705B" w:rsidP="009F6C28">
      <w:r>
        <w:t xml:space="preserve">And we have also heard that residents are being provided with mixed messages about </w:t>
      </w:r>
      <w:r w:rsidR="004A77DC">
        <w:t>what appointments are available to them and how they can book these:</w:t>
      </w:r>
    </w:p>
    <w:p w14:paraId="10F943A9" w14:textId="77777777" w:rsidR="00A3705B" w:rsidRDefault="00A3705B" w:rsidP="009F6C28"/>
    <w:p w14:paraId="1C0FB6F6" w14:textId="1B5A9B51" w:rsidR="001E38A3" w:rsidRDefault="001E38A3" w:rsidP="00695946">
      <w:pPr>
        <w:pStyle w:val="Quote"/>
        <w:rPr>
          <w:lang w:eastAsia="en-GB"/>
        </w:rPr>
      </w:pPr>
      <w:r>
        <w:rPr>
          <w:lang w:eastAsia="en-GB"/>
        </w:rPr>
        <w:t>“</w:t>
      </w:r>
      <w:r w:rsidR="00695946" w:rsidRPr="00695946">
        <w:rPr>
          <w:lang w:eastAsia="en-GB"/>
        </w:rPr>
        <w:t>I have just called my GP to book a routine appointment. When I phoned</w:t>
      </w:r>
      <w:r w:rsidR="00695946">
        <w:rPr>
          <w:lang w:eastAsia="en-GB"/>
        </w:rPr>
        <w:t xml:space="preserve"> and </w:t>
      </w:r>
      <w:r w:rsidR="00695946" w:rsidRPr="00695946">
        <w:rPr>
          <w:lang w:eastAsia="en-GB"/>
        </w:rPr>
        <w:t>spoke to the receptionist</w:t>
      </w:r>
      <w:r w:rsidR="00695946">
        <w:rPr>
          <w:lang w:eastAsia="en-GB"/>
        </w:rPr>
        <w:t>, I</w:t>
      </w:r>
      <w:r w:rsidR="00695946" w:rsidRPr="00695946">
        <w:rPr>
          <w:lang w:eastAsia="en-GB"/>
        </w:rPr>
        <w:t xml:space="preserve"> explained that I would like to book a routine appointment</w:t>
      </w:r>
      <w:r w:rsidR="00695946">
        <w:rPr>
          <w:lang w:eastAsia="en-GB"/>
        </w:rPr>
        <w:t>. S</w:t>
      </w:r>
      <w:r w:rsidR="00695946" w:rsidRPr="00695946">
        <w:rPr>
          <w:lang w:eastAsia="en-GB"/>
        </w:rPr>
        <w:t xml:space="preserve">he told me that the government has changed the policy on appointments, so </w:t>
      </w:r>
      <w:r w:rsidR="00695946">
        <w:rPr>
          <w:lang w:eastAsia="en-GB"/>
        </w:rPr>
        <w:t>[Merrow Park]</w:t>
      </w:r>
      <w:r w:rsidR="00695946" w:rsidRPr="00695946">
        <w:rPr>
          <w:lang w:eastAsia="en-GB"/>
        </w:rPr>
        <w:t xml:space="preserve"> can no longer book appointments in the future and only book in appointments on that day. Unfortunately</w:t>
      </w:r>
      <w:r w:rsidR="006F3891">
        <w:rPr>
          <w:lang w:eastAsia="en-GB"/>
        </w:rPr>
        <w:t>,</w:t>
      </w:r>
      <w:r w:rsidR="00695946" w:rsidRPr="00695946">
        <w:rPr>
          <w:lang w:eastAsia="en-GB"/>
        </w:rPr>
        <w:t xml:space="preserve"> all the appointments that day had already gone by the time I called. </w:t>
      </w:r>
      <w:r w:rsidR="00695946" w:rsidRPr="00695946">
        <w:rPr>
          <w:lang w:eastAsia="en-GB"/>
        </w:rPr>
        <w:br/>
      </w:r>
      <w:r w:rsidR="00695946" w:rsidRPr="00695946">
        <w:rPr>
          <w:lang w:eastAsia="en-GB"/>
        </w:rPr>
        <w:br/>
        <w:t xml:space="preserve">I have emailed the </w:t>
      </w:r>
      <w:r w:rsidR="005E734D">
        <w:rPr>
          <w:lang w:eastAsia="en-GB"/>
        </w:rPr>
        <w:t>practice</w:t>
      </w:r>
      <w:r w:rsidR="00695946" w:rsidRPr="00695946">
        <w:rPr>
          <w:lang w:eastAsia="en-GB"/>
        </w:rPr>
        <w:t xml:space="preserve"> to request a copy of their policy, </w:t>
      </w:r>
      <w:r w:rsidR="00695946" w:rsidRPr="00695946">
        <w:rPr>
          <w:lang w:eastAsia="en-GB"/>
        </w:rPr>
        <w:lastRenderedPageBreak/>
        <w:t>which outlines the way appointments can be booked. I have also called NHS England to enquire with them if this is true, however they have said that there is no policy in place.</w:t>
      </w:r>
      <w:r>
        <w:rPr>
          <w:lang w:eastAsia="en-GB"/>
        </w:rPr>
        <w:t>”</w:t>
      </w:r>
    </w:p>
    <w:p w14:paraId="3D8296C3" w14:textId="445EF956" w:rsidR="00695946" w:rsidRDefault="00695946" w:rsidP="001E38A3">
      <w:pPr>
        <w:pStyle w:val="Attribution"/>
        <w:rPr>
          <w:lang w:eastAsia="en-GB"/>
        </w:rPr>
      </w:pPr>
      <w:r w:rsidRPr="00695946">
        <w:rPr>
          <w:lang w:eastAsia="en-GB"/>
        </w:rPr>
        <w:t>189836</w:t>
      </w:r>
      <w:r w:rsidR="00047B76">
        <w:rPr>
          <w:lang w:eastAsia="en-GB"/>
        </w:rPr>
        <w:t>,</w:t>
      </w:r>
      <w:r w:rsidRPr="00695946">
        <w:rPr>
          <w:lang w:eastAsia="en-GB"/>
        </w:rPr>
        <w:t xml:space="preserve"> April 2023, Merrow Park Surgery.</w:t>
      </w:r>
    </w:p>
    <w:p w14:paraId="59DDE880" w14:textId="77777777" w:rsidR="000169C2" w:rsidRDefault="000169C2" w:rsidP="009F6C28">
      <w:pPr>
        <w:rPr>
          <w:lang w:eastAsia="en-GB"/>
        </w:rPr>
      </w:pPr>
    </w:p>
    <w:p w14:paraId="54A4752E" w14:textId="1760902C" w:rsidR="00922411" w:rsidRDefault="004B7076" w:rsidP="00922411">
      <w:pPr>
        <w:pStyle w:val="Heading2"/>
      </w:pPr>
      <w:bookmarkStart w:id="32" w:name="_Toc146727647"/>
      <w:r>
        <w:t>Communicating with patients</w:t>
      </w:r>
      <w:bookmarkEnd w:id="32"/>
    </w:p>
    <w:p w14:paraId="61877B7A" w14:textId="74543BC4" w:rsidR="009554D5" w:rsidRDefault="00CF3BE2" w:rsidP="009F6C28">
      <w:r>
        <w:t xml:space="preserve">We also hear </w:t>
      </w:r>
      <w:r w:rsidR="00967DC1">
        <w:t>that messaging</w:t>
      </w:r>
      <w:r w:rsidR="006C0468">
        <w:t xml:space="preserve"> about patients’ treatments isn’t always sensitive to patie</w:t>
      </w:r>
      <w:r w:rsidR="00267125">
        <w:t>nts’ needs:</w:t>
      </w:r>
    </w:p>
    <w:p w14:paraId="22EE328C" w14:textId="77777777" w:rsidR="00B029FF" w:rsidRPr="009F6C28" w:rsidRDefault="00B029FF" w:rsidP="009F6C28"/>
    <w:p w14:paraId="36ACC9EB" w14:textId="4988DEDC" w:rsidR="001E38A3" w:rsidRDefault="001E38A3" w:rsidP="00B029FF">
      <w:pPr>
        <w:pStyle w:val="Quote"/>
        <w:rPr>
          <w:lang w:eastAsia="en-GB"/>
        </w:rPr>
      </w:pPr>
      <w:r>
        <w:rPr>
          <w:lang w:eastAsia="en-GB"/>
        </w:rPr>
        <w:t>“</w:t>
      </w:r>
      <w:r w:rsidR="00AC71D8" w:rsidRPr="00AC71D8">
        <w:rPr>
          <w:lang w:eastAsia="en-GB"/>
        </w:rPr>
        <w:t>I use the GP at Fairlands</w:t>
      </w:r>
      <w:r w:rsidR="00AC71D8">
        <w:rPr>
          <w:lang w:eastAsia="en-GB"/>
        </w:rPr>
        <w:t>.</w:t>
      </w:r>
      <w:r w:rsidR="00AC71D8" w:rsidRPr="00AC71D8">
        <w:rPr>
          <w:lang w:eastAsia="en-GB"/>
        </w:rPr>
        <w:t xml:space="preserve"> The service is ok.</w:t>
      </w:r>
      <w:r w:rsidR="00AC71D8" w:rsidRPr="00AC71D8">
        <w:rPr>
          <w:lang w:eastAsia="en-GB"/>
        </w:rPr>
        <w:br/>
      </w:r>
      <w:r w:rsidR="00AC71D8" w:rsidRPr="00AC71D8">
        <w:rPr>
          <w:lang w:eastAsia="en-GB"/>
        </w:rPr>
        <w:br/>
        <w:t xml:space="preserve">I </w:t>
      </w:r>
      <w:proofErr w:type="gramStart"/>
      <w:r w:rsidR="00AC71D8" w:rsidRPr="00AC71D8">
        <w:rPr>
          <w:lang w:eastAsia="en-GB"/>
        </w:rPr>
        <w:t>have to</w:t>
      </w:r>
      <w:proofErr w:type="gramEnd"/>
      <w:r w:rsidR="00AC71D8" w:rsidRPr="00AC71D8">
        <w:rPr>
          <w:lang w:eastAsia="en-GB"/>
        </w:rPr>
        <w:t xml:space="preserve"> get my blood checked every 2-3 weeks as I am taking warfarin. I couldn’t for a while due to a pulled muscle. The </w:t>
      </w:r>
      <w:r w:rsidR="005E734D">
        <w:rPr>
          <w:lang w:eastAsia="en-GB"/>
        </w:rPr>
        <w:t>GP practice</w:t>
      </w:r>
      <w:r w:rsidR="00AC71D8" w:rsidRPr="00AC71D8">
        <w:rPr>
          <w:lang w:eastAsia="en-GB"/>
        </w:rPr>
        <w:t xml:space="preserve"> got quite cross with me and said I should be with a different </w:t>
      </w:r>
      <w:r w:rsidR="005E734D">
        <w:rPr>
          <w:lang w:eastAsia="en-GB"/>
        </w:rPr>
        <w:t>practice</w:t>
      </w:r>
      <w:r w:rsidR="00AC71D8" w:rsidRPr="00AC71D8">
        <w:rPr>
          <w:lang w:eastAsia="en-GB"/>
        </w:rPr>
        <w:t xml:space="preserve"> instead. But I’ve always been at Fairlands. I felt like they were trying to get rid of me. The district nurse eventually came out to my house. I would like to complain as I was made to feel that I shouldn’t be registered with them.</w:t>
      </w:r>
      <w:r>
        <w:rPr>
          <w:lang w:eastAsia="en-GB"/>
        </w:rPr>
        <w:t>”</w:t>
      </w:r>
      <w:r w:rsidR="00985B08">
        <w:rPr>
          <w:lang w:eastAsia="en-GB"/>
        </w:rPr>
        <w:t xml:space="preserve"> </w:t>
      </w:r>
    </w:p>
    <w:p w14:paraId="6C4ED453" w14:textId="381FCA9D" w:rsidR="0004441B" w:rsidRDefault="00985B08" w:rsidP="001E38A3">
      <w:pPr>
        <w:pStyle w:val="Attribution"/>
        <w:rPr>
          <w:lang w:eastAsia="en-GB"/>
        </w:rPr>
      </w:pPr>
      <w:r w:rsidRPr="00AC71D8">
        <w:rPr>
          <w:lang w:eastAsia="en-GB"/>
        </w:rPr>
        <w:t>189325</w:t>
      </w:r>
      <w:r w:rsidR="00047B76">
        <w:rPr>
          <w:lang w:eastAsia="en-GB"/>
        </w:rPr>
        <w:t>,</w:t>
      </w:r>
      <w:r w:rsidRPr="00AC71D8">
        <w:rPr>
          <w:lang w:eastAsia="en-GB"/>
        </w:rPr>
        <w:t xml:space="preserve"> April 2023</w:t>
      </w:r>
      <w:r w:rsidRPr="00985B08">
        <w:rPr>
          <w:lang w:eastAsia="en-GB"/>
        </w:rPr>
        <w:t>, Fairlands Medical Practice.</w:t>
      </w:r>
    </w:p>
    <w:p w14:paraId="602E20E7" w14:textId="77777777" w:rsidR="009B61FA" w:rsidRDefault="009B61FA" w:rsidP="009B61FA">
      <w:pPr>
        <w:rPr>
          <w:lang w:eastAsia="en-GB"/>
        </w:rPr>
      </w:pPr>
    </w:p>
    <w:p w14:paraId="684C8C0B" w14:textId="70DB8823" w:rsidR="00C364EC" w:rsidRDefault="00C364EC" w:rsidP="00C364EC">
      <w:pPr>
        <w:pStyle w:val="Heading2"/>
        <w:rPr>
          <w:lang w:eastAsia="en-GB"/>
        </w:rPr>
      </w:pPr>
      <w:bookmarkStart w:id="33" w:name="_Toc146727648"/>
      <w:r>
        <w:rPr>
          <w:lang w:eastAsia="en-GB"/>
        </w:rPr>
        <w:t>Communications between services</w:t>
      </w:r>
      <w:bookmarkEnd w:id="33"/>
    </w:p>
    <w:p w14:paraId="5C279921" w14:textId="68D773F0" w:rsidR="009B61FA" w:rsidRDefault="00CA5A65" w:rsidP="009B61FA">
      <w:pPr>
        <w:rPr>
          <w:lang w:eastAsia="en-GB"/>
        </w:rPr>
      </w:pPr>
      <w:r>
        <w:rPr>
          <w:lang w:eastAsia="en-GB"/>
        </w:rPr>
        <w:t xml:space="preserve">We also heard from a Surrey resident who had shared their frustration through Healthwatch England about a </w:t>
      </w:r>
      <w:r w:rsidR="00C364EC">
        <w:rPr>
          <w:lang w:eastAsia="en-GB"/>
        </w:rPr>
        <w:t xml:space="preserve">lack of follow up from primary care following a </w:t>
      </w:r>
      <w:r w:rsidR="005E5847">
        <w:rPr>
          <w:lang w:eastAsia="en-GB"/>
        </w:rPr>
        <w:t>blood test at Royal Surrey:</w:t>
      </w:r>
    </w:p>
    <w:p w14:paraId="53C9B6C0" w14:textId="77777777" w:rsidR="00CA5A65" w:rsidRDefault="00CA5A65" w:rsidP="009B61FA">
      <w:pPr>
        <w:rPr>
          <w:lang w:eastAsia="en-GB"/>
        </w:rPr>
      </w:pPr>
    </w:p>
    <w:p w14:paraId="647AED82" w14:textId="77777777" w:rsidR="001E38A3" w:rsidRDefault="001E38A3" w:rsidP="009B61FA">
      <w:pPr>
        <w:pStyle w:val="Quote"/>
      </w:pPr>
      <w:r>
        <w:t>“</w:t>
      </w:r>
      <w:r w:rsidR="009B61FA">
        <w:t xml:space="preserve">I received a text message from my GP practice, I presumed about a hospital letter following a blood test. I phoned the </w:t>
      </w:r>
      <w:proofErr w:type="gramStart"/>
      <w:r w:rsidR="009B61FA">
        <w:t>practice,</w:t>
      </w:r>
      <w:proofErr w:type="gramEnd"/>
      <w:r w:rsidR="009B61FA">
        <w:t xml:space="preserve"> they did not know what I was talking about [when I mentioned the text]. Medication? No. I had to mention the hospital letter. [They] came back and have an appointment 3 weeks later. Still waiting to see someone. Very disappointed.</w:t>
      </w:r>
      <w:r>
        <w:t>”</w:t>
      </w:r>
      <w:r w:rsidR="009B61FA">
        <w:t xml:space="preserve"> </w:t>
      </w:r>
    </w:p>
    <w:p w14:paraId="7B05A6D5" w14:textId="22319DAE" w:rsidR="009B61FA" w:rsidRPr="009B61FA" w:rsidRDefault="009B61FA" w:rsidP="009B61FA">
      <w:pPr>
        <w:pStyle w:val="Quote"/>
        <w:rPr>
          <w:lang w:eastAsia="en-GB"/>
        </w:rPr>
      </w:pPr>
      <w:r w:rsidRPr="006E5034">
        <w:rPr>
          <w:rStyle w:val="AttributionChar"/>
        </w:rPr>
        <w:t>196356</w:t>
      </w:r>
      <w:r>
        <w:rPr>
          <w:rStyle w:val="AttributionChar"/>
        </w:rPr>
        <w:t>, August 2023, Unknown practice</w:t>
      </w:r>
    </w:p>
    <w:p w14:paraId="0DD63BF9" w14:textId="77777777" w:rsidR="002E282B" w:rsidRDefault="002E282B" w:rsidP="0011274B">
      <w:pPr>
        <w:rPr>
          <w:rStyle w:val="Heading2Char"/>
          <w:b w:val="0"/>
          <w:bCs/>
          <w:color w:val="000000" w:themeColor="text1"/>
          <w:sz w:val="24"/>
          <w:szCs w:val="24"/>
        </w:rPr>
      </w:pPr>
    </w:p>
    <w:p w14:paraId="7ED3E9E2" w14:textId="0653E84C" w:rsidR="00EE2C38" w:rsidRDefault="00EE2C38" w:rsidP="00EE2C38">
      <w:pPr>
        <w:pStyle w:val="Heading2"/>
        <w:rPr>
          <w:lang w:eastAsia="en-GB"/>
        </w:rPr>
      </w:pPr>
      <w:bookmarkStart w:id="34" w:name="_Toc146727649"/>
      <w:r>
        <w:rPr>
          <w:lang w:eastAsia="en-GB"/>
        </w:rPr>
        <w:lastRenderedPageBreak/>
        <w:t>Families with young children</w:t>
      </w:r>
      <w:bookmarkEnd w:id="34"/>
    </w:p>
    <w:p w14:paraId="07276EE5" w14:textId="3744B5E7" w:rsidR="00EE2C38" w:rsidRPr="00EE2C38" w:rsidRDefault="00EE2C38" w:rsidP="00EE2C38">
      <w:pPr>
        <w:rPr>
          <w:lang w:eastAsia="en-GB"/>
        </w:rPr>
      </w:pPr>
      <w:r>
        <w:rPr>
          <w:lang w:eastAsia="en-GB"/>
        </w:rPr>
        <w:t xml:space="preserve">We have heard from families who </w:t>
      </w:r>
      <w:r w:rsidR="00C10EC2">
        <w:rPr>
          <w:lang w:eastAsia="en-GB"/>
        </w:rPr>
        <w:t>would like clearer information about the options for support available to them:</w:t>
      </w:r>
    </w:p>
    <w:p w14:paraId="4FFB47C1" w14:textId="77777777" w:rsidR="00EE2C38" w:rsidRDefault="00EE2C38" w:rsidP="00A025E3">
      <w:pPr>
        <w:pStyle w:val="Quote"/>
        <w:rPr>
          <w:lang w:eastAsia="en-GB"/>
        </w:rPr>
      </w:pPr>
    </w:p>
    <w:p w14:paraId="23240585" w14:textId="017CC363" w:rsidR="001E38A3" w:rsidRDefault="001E38A3" w:rsidP="00A025E3">
      <w:pPr>
        <w:pStyle w:val="Quote"/>
        <w:rPr>
          <w:lang w:eastAsia="en-GB"/>
        </w:rPr>
      </w:pPr>
      <w:r>
        <w:rPr>
          <w:lang w:eastAsia="en-GB"/>
        </w:rPr>
        <w:t>“</w:t>
      </w:r>
      <w:r w:rsidR="00A025E3" w:rsidRPr="00A025E3">
        <w:rPr>
          <w:lang w:eastAsia="en-GB"/>
        </w:rPr>
        <w:t>When we have needed an appointment</w:t>
      </w:r>
      <w:r>
        <w:rPr>
          <w:lang w:eastAsia="en-GB"/>
        </w:rPr>
        <w:t>,</w:t>
      </w:r>
      <w:r w:rsidR="00A025E3" w:rsidRPr="00A025E3">
        <w:rPr>
          <w:lang w:eastAsia="en-GB"/>
        </w:rPr>
        <w:t xml:space="preserve"> even for an under 5 and despite living opposite the surgery in Witley</w:t>
      </w:r>
      <w:r>
        <w:rPr>
          <w:lang w:eastAsia="en-GB"/>
        </w:rPr>
        <w:t>,</w:t>
      </w:r>
      <w:r w:rsidR="00A025E3" w:rsidRPr="00A025E3">
        <w:rPr>
          <w:lang w:eastAsia="en-GB"/>
        </w:rPr>
        <w:t xml:space="preserve"> </w:t>
      </w:r>
      <w:r>
        <w:rPr>
          <w:lang w:eastAsia="en-GB"/>
        </w:rPr>
        <w:t>w</w:t>
      </w:r>
      <w:r w:rsidR="00A025E3" w:rsidRPr="00A025E3">
        <w:rPr>
          <w:lang w:eastAsia="en-GB"/>
        </w:rPr>
        <w:t>e have had to go to Milford which is a car journey away.</w:t>
      </w:r>
      <w:r w:rsidR="00A025E3" w:rsidRPr="00A025E3">
        <w:rPr>
          <w:lang w:eastAsia="en-GB"/>
        </w:rPr>
        <w:br/>
        <w:t>But we have gone just to be seen.</w:t>
      </w:r>
      <w:r>
        <w:rPr>
          <w:lang w:eastAsia="en-GB"/>
        </w:rPr>
        <w:t>”</w:t>
      </w:r>
      <w:r w:rsidR="00A025E3">
        <w:rPr>
          <w:lang w:eastAsia="en-GB"/>
        </w:rPr>
        <w:t xml:space="preserve"> </w:t>
      </w:r>
    </w:p>
    <w:p w14:paraId="4D159047" w14:textId="38795E50" w:rsidR="00A025E3" w:rsidRPr="00A025E3" w:rsidRDefault="00A025E3" w:rsidP="001E38A3">
      <w:pPr>
        <w:pStyle w:val="Attribution"/>
        <w:rPr>
          <w:lang w:eastAsia="en-GB"/>
        </w:rPr>
      </w:pPr>
      <w:r w:rsidRPr="00A025E3">
        <w:rPr>
          <w:lang w:eastAsia="en-GB"/>
        </w:rPr>
        <w:t>192001</w:t>
      </w:r>
      <w:r>
        <w:rPr>
          <w:lang w:eastAsia="en-GB"/>
        </w:rPr>
        <w:t>,</w:t>
      </w:r>
      <w:r w:rsidRPr="00A025E3">
        <w:rPr>
          <w:lang w:eastAsia="en-GB"/>
        </w:rPr>
        <w:t xml:space="preserve"> May 2023, Witley Surgery.</w:t>
      </w:r>
    </w:p>
    <w:p w14:paraId="42FB3B7D" w14:textId="77777777" w:rsidR="00A025E3" w:rsidRDefault="00A025E3" w:rsidP="0004441B">
      <w:pPr>
        <w:rPr>
          <w:rStyle w:val="Heading2Char"/>
        </w:rPr>
      </w:pPr>
    </w:p>
    <w:p w14:paraId="4447E35C" w14:textId="77777777" w:rsidR="001E38A3" w:rsidRDefault="001E38A3" w:rsidP="007B06B4">
      <w:pPr>
        <w:pStyle w:val="Quote"/>
        <w:rPr>
          <w:rStyle w:val="QuoteChar"/>
          <w:lang w:eastAsia="en-GB"/>
        </w:rPr>
      </w:pPr>
      <w:r>
        <w:rPr>
          <w:rStyle w:val="QuoteChar"/>
          <w:lang w:eastAsia="en-GB"/>
        </w:rPr>
        <w:t>“</w:t>
      </w:r>
      <w:r w:rsidR="0004441B" w:rsidRPr="007B06B4">
        <w:rPr>
          <w:rStyle w:val="QuoteChar"/>
          <w:lang w:eastAsia="en-GB"/>
        </w:rPr>
        <w:t xml:space="preserve">My daughter has what looks like bacterial conjunctivitis. My husband called the GP to find out what the best thing to do was and was advised he'd need to arrange an appointment at an optician. He was told about </w:t>
      </w:r>
      <w:proofErr w:type="gramStart"/>
      <w:r w:rsidR="0004441B" w:rsidRPr="007B06B4">
        <w:rPr>
          <w:rStyle w:val="QuoteChar"/>
          <w:lang w:eastAsia="en-GB"/>
        </w:rPr>
        <w:t>MECS</w:t>
      </w:r>
      <w:proofErr w:type="gramEnd"/>
      <w:r w:rsidR="0004441B" w:rsidRPr="007B06B4">
        <w:rPr>
          <w:rStyle w:val="QuoteChar"/>
          <w:lang w:eastAsia="en-GB"/>
        </w:rPr>
        <w:t xml:space="preserve"> and she would be seen that evening. The first number (Eye Spy) couldn't fit anyone else in and the 2nd number (Boots) no longer offer that service.</w:t>
      </w:r>
      <w:r w:rsidR="0004441B" w:rsidRPr="007B06B4">
        <w:rPr>
          <w:rStyle w:val="QuoteChar"/>
          <w:lang w:eastAsia="en-GB"/>
        </w:rPr>
        <w:br/>
      </w:r>
      <w:r w:rsidR="0004441B" w:rsidRPr="007B06B4">
        <w:rPr>
          <w:rStyle w:val="QuoteChar"/>
          <w:lang w:eastAsia="en-GB"/>
        </w:rPr>
        <w:br/>
        <w:t>As my other daughter has had the same in the past, I was able to tell him to go to a pharmacy where you can by over the counter eye drops with antibiotics in them, meaning she didn't miss out on an important day at school amidst various bank Holidays and strikes.</w:t>
      </w:r>
      <w:r w:rsidR="0004441B" w:rsidRPr="007B06B4">
        <w:rPr>
          <w:rStyle w:val="QuoteChar"/>
          <w:lang w:eastAsia="en-GB"/>
        </w:rPr>
        <w:br/>
      </w:r>
      <w:r w:rsidR="0004441B" w:rsidRPr="007B06B4">
        <w:rPr>
          <w:rStyle w:val="QuoteChar"/>
          <w:lang w:eastAsia="en-GB"/>
        </w:rPr>
        <w:br/>
        <w:t>It's a shame the GP surgery didn't offer alternative advice.</w:t>
      </w:r>
      <w:r>
        <w:rPr>
          <w:rStyle w:val="QuoteChar"/>
          <w:lang w:eastAsia="en-GB"/>
        </w:rPr>
        <w:t>”</w:t>
      </w:r>
      <w:r w:rsidR="0004441B" w:rsidRPr="007B06B4">
        <w:rPr>
          <w:rStyle w:val="QuoteChar"/>
          <w:lang w:eastAsia="en-GB"/>
        </w:rPr>
        <w:t xml:space="preserve"> </w:t>
      </w:r>
    </w:p>
    <w:p w14:paraId="1A206894" w14:textId="0DDBCCAE" w:rsidR="0004441B" w:rsidRPr="007B06B4" w:rsidRDefault="0004441B" w:rsidP="001E38A3">
      <w:pPr>
        <w:pStyle w:val="Attribution"/>
        <w:rPr>
          <w:rStyle w:val="QuoteChar"/>
          <w:b w:val="0"/>
          <w:bCs/>
        </w:rPr>
      </w:pPr>
      <w:r w:rsidRPr="007B06B4">
        <w:rPr>
          <w:rStyle w:val="QuoteChar"/>
          <w:bCs/>
          <w:lang w:eastAsia="en-GB"/>
        </w:rPr>
        <w:t>190468</w:t>
      </w:r>
      <w:r w:rsidR="00047B76">
        <w:rPr>
          <w:rStyle w:val="QuoteChar"/>
          <w:bCs/>
          <w:lang w:eastAsia="en-GB"/>
        </w:rPr>
        <w:t>,</w:t>
      </w:r>
      <w:r w:rsidRPr="007B06B4">
        <w:rPr>
          <w:rStyle w:val="QuoteChar"/>
          <w:bCs/>
          <w:lang w:eastAsia="en-GB"/>
        </w:rPr>
        <w:t xml:space="preserve"> April 2023</w:t>
      </w:r>
      <w:r w:rsidRPr="007B06B4">
        <w:rPr>
          <w:rStyle w:val="QuoteChar"/>
          <w:bCs/>
        </w:rPr>
        <w:t>,</w:t>
      </w:r>
      <w:r w:rsidR="007B06B4" w:rsidRPr="007B06B4">
        <w:rPr>
          <w:rStyle w:val="QuoteChar"/>
          <w:bCs/>
        </w:rPr>
        <w:t xml:space="preserve"> Witley Surgery.</w:t>
      </w:r>
    </w:p>
    <w:p w14:paraId="4688DF26" w14:textId="77777777" w:rsidR="00AC71D8" w:rsidRPr="00AC71D8" w:rsidRDefault="00AC71D8" w:rsidP="00AC71D8"/>
    <w:p w14:paraId="23EB14C8" w14:textId="18AA3670" w:rsidR="00E74B3B" w:rsidRDefault="00E74B3B" w:rsidP="00E74B3B">
      <w:pPr>
        <w:pStyle w:val="Heading1"/>
      </w:pPr>
      <w:bookmarkStart w:id="35" w:name="_Toc146727650"/>
      <w:r>
        <w:t>Pharmacy</w:t>
      </w:r>
      <w:bookmarkEnd w:id="35"/>
    </w:p>
    <w:p w14:paraId="4AA13A86" w14:textId="1ABB34C1" w:rsidR="0052422A" w:rsidRDefault="00DA41E9" w:rsidP="0052422A">
      <w:pPr>
        <w:pStyle w:val="Heading2"/>
        <w:rPr>
          <w:lang w:eastAsia="en-GB"/>
        </w:rPr>
      </w:pPr>
      <w:bookmarkStart w:id="36" w:name="_Toc146727651"/>
      <w:r>
        <w:rPr>
          <w:lang w:eastAsia="en-GB"/>
        </w:rPr>
        <w:t>Supply challenges</w:t>
      </w:r>
      <w:bookmarkEnd w:id="36"/>
    </w:p>
    <w:p w14:paraId="45CA70A2" w14:textId="77777777" w:rsidR="00DA41E9" w:rsidRPr="00F415D1" w:rsidRDefault="00DA41E9" w:rsidP="00DA41E9">
      <w:pPr>
        <w:rPr>
          <w:lang w:eastAsia="en-GB"/>
        </w:rPr>
      </w:pPr>
      <w:r>
        <w:rPr>
          <w:lang w:eastAsia="en-GB"/>
        </w:rPr>
        <w:t>Our Helpdesk was contacted by a resident who experienced prolonged symptoms of a near infection due to difficulties accessing appropriate medication and did not receive clear advice or information from the services they interacted with:</w:t>
      </w:r>
    </w:p>
    <w:p w14:paraId="024FC262" w14:textId="77777777" w:rsidR="00DA41E9" w:rsidRDefault="00DA41E9" w:rsidP="00DA41E9">
      <w:pPr>
        <w:rPr>
          <w:lang w:eastAsia="en-GB"/>
        </w:rPr>
      </w:pPr>
    </w:p>
    <w:p w14:paraId="48E0E0AC" w14:textId="00D42C11" w:rsidR="00DA41E9" w:rsidRDefault="001E38A3" w:rsidP="00DA41E9">
      <w:pPr>
        <w:pStyle w:val="Quote"/>
        <w:rPr>
          <w:lang w:eastAsia="en-GB"/>
        </w:rPr>
      </w:pPr>
      <w:r>
        <w:rPr>
          <w:lang w:eastAsia="en-GB"/>
        </w:rPr>
        <w:t>“</w:t>
      </w:r>
      <w:r w:rsidR="00DA41E9">
        <w:rPr>
          <w:lang w:eastAsia="en-GB"/>
        </w:rPr>
        <w:t xml:space="preserve">I developed a serious ear infection in both ears around January 2023 with nearly total hearing loss. A swab showed </w:t>
      </w:r>
      <w:r w:rsidR="00DA41E9">
        <w:rPr>
          <w:lang w:eastAsia="en-GB"/>
        </w:rPr>
        <w:lastRenderedPageBreak/>
        <w:t xml:space="preserve">that it was a fungal infection and that I required Clotrimazole solution ear drops for 4-6 weeks, without a break, which I struggled to get dispensed as the pharmacies around Guildford had nothing in stock.  However, I managed to find a one in Boots, </w:t>
      </w:r>
      <w:proofErr w:type="spellStart"/>
      <w:r w:rsidR="00DA41E9">
        <w:rPr>
          <w:lang w:eastAsia="en-GB"/>
        </w:rPr>
        <w:t>Shalford</w:t>
      </w:r>
      <w:proofErr w:type="spellEnd"/>
      <w:r w:rsidR="00DA41E9">
        <w:rPr>
          <w:lang w:eastAsia="en-GB"/>
        </w:rPr>
        <w:t xml:space="preserve"> which lasted me for a couple of weeks. </w:t>
      </w:r>
    </w:p>
    <w:p w14:paraId="761813BB" w14:textId="77777777" w:rsidR="00DA41E9" w:rsidRDefault="00DA41E9" w:rsidP="00DA41E9">
      <w:pPr>
        <w:pStyle w:val="Quote"/>
        <w:rPr>
          <w:lang w:eastAsia="en-GB"/>
        </w:rPr>
      </w:pPr>
    </w:p>
    <w:p w14:paraId="14B9D756" w14:textId="77777777" w:rsidR="00DA41E9" w:rsidRDefault="00DA41E9" w:rsidP="00DA41E9">
      <w:pPr>
        <w:pStyle w:val="Quote"/>
        <w:rPr>
          <w:lang w:eastAsia="en-GB"/>
        </w:rPr>
      </w:pPr>
      <w:r>
        <w:rPr>
          <w:lang w:eastAsia="en-GB"/>
        </w:rPr>
        <w:t>Meanwhile, my GP referred me to ENT at Royal Surrey. The ENT doctor reviewed by the hospital and told that the infection was clearing, however, I learnt that the hospital pharmacy also had no medication for ear infections, due to lack of anything available from their stockists.</w:t>
      </w:r>
    </w:p>
    <w:p w14:paraId="3886AF05" w14:textId="77777777" w:rsidR="00DA41E9" w:rsidRDefault="00DA41E9" w:rsidP="00DA41E9">
      <w:pPr>
        <w:pStyle w:val="Quote"/>
        <w:rPr>
          <w:lang w:eastAsia="en-GB"/>
        </w:rPr>
      </w:pPr>
    </w:p>
    <w:p w14:paraId="21F5362C" w14:textId="24D8E9E2" w:rsidR="00DA41E9" w:rsidRDefault="00DA41E9" w:rsidP="00DA41E9">
      <w:pPr>
        <w:pStyle w:val="Quote"/>
        <w:rPr>
          <w:lang w:eastAsia="en-GB"/>
        </w:rPr>
      </w:pPr>
      <w:r>
        <w:rPr>
          <w:lang w:eastAsia="en-GB"/>
        </w:rPr>
        <w:t xml:space="preserve">Then last Friday I visited my local Boots pharmacy to collect a different prescription and learnt there were two outstanding prescriptions which had not been dispensed for my ear infection. I was told, it was a supply issue. I left Boots close to tears, feeling very distressed. I returned a couple of hours later and asked for my prescriptions so that I could try to get them dispensed by a different pharmacy.  I was surprised to observe that my prescriptions were retrieved from their confidential waste.  </w:t>
      </w:r>
    </w:p>
    <w:p w14:paraId="572C0A47" w14:textId="77777777" w:rsidR="00DA41E9" w:rsidRDefault="00DA41E9" w:rsidP="00DA41E9">
      <w:pPr>
        <w:pStyle w:val="Quote"/>
        <w:rPr>
          <w:lang w:eastAsia="en-GB"/>
        </w:rPr>
      </w:pPr>
    </w:p>
    <w:p w14:paraId="714033B7" w14:textId="416F7095" w:rsidR="00DA41E9" w:rsidRDefault="00DA41E9" w:rsidP="00DA41E9">
      <w:pPr>
        <w:pStyle w:val="Quote"/>
        <w:rPr>
          <w:lang w:eastAsia="en-GB"/>
        </w:rPr>
      </w:pPr>
      <w:r>
        <w:rPr>
          <w:lang w:eastAsia="en-GB"/>
        </w:rPr>
        <w:t>Over the course of my ear infection</w:t>
      </w:r>
      <w:r w:rsidR="001E38A3">
        <w:rPr>
          <w:lang w:eastAsia="en-GB"/>
        </w:rPr>
        <w:t>,</w:t>
      </w:r>
      <w:r>
        <w:rPr>
          <w:lang w:eastAsia="en-GB"/>
        </w:rPr>
        <w:t xml:space="preserve"> I attended around four GP appointments and three hospital appointments due to my difficulty in getting medication.  At my second ENT appointment I was seen by an ENT consultant, due to the junior doctors’ strike. The consultant told me that there has been an ongoing problem with ear medications for many years.</w:t>
      </w:r>
    </w:p>
    <w:p w14:paraId="470CDDA7" w14:textId="77777777" w:rsidR="00DA41E9" w:rsidRDefault="00DA41E9" w:rsidP="00DA41E9">
      <w:pPr>
        <w:pStyle w:val="Quote"/>
        <w:rPr>
          <w:lang w:eastAsia="en-GB"/>
        </w:rPr>
      </w:pPr>
    </w:p>
    <w:p w14:paraId="33903B66" w14:textId="77777777" w:rsidR="001E38A3" w:rsidRDefault="00DA41E9" w:rsidP="00DA41E9">
      <w:pPr>
        <w:pStyle w:val="Quote"/>
        <w:rPr>
          <w:lang w:eastAsia="en-GB"/>
        </w:rPr>
      </w:pPr>
      <w:r>
        <w:rPr>
          <w:lang w:eastAsia="en-GB"/>
        </w:rPr>
        <w:t>Meanwhile I reported my concerns to my MP, who wrote to the Minister of Health who responded that there isn't a supply issue in my area! Meanwhile I have been told by others that ENT medication supplies are part of a wider problem with medication.  Unfortunately, I wasn't given any further details.</w:t>
      </w:r>
      <w:r w:rsidR="001E38A3">
        <w:rPr>
          <w:lang w:eastAsia="en-GB"/>
        </w:rPr>
        <w:t>”</w:t>
      </w:r>
    </w:p>
    <w:p w14:paraId="53A03858" w14:textId="6B3EEC80" w:rsidR="00DA41E9" w:rsidRDefault="00DA41E9" w:rsidP="001E38A3">
      <w:pPr>
        <w:pStyle w:val="Attribution"/>
      </w:pPr>
      <w:r w:rsidRPr="00F415D1">
        <w:rPr>
          <w:lang w:eastAsia="en-GB"/>
        </w:rPr>
        <w:t>192350</w:t>
      </w:r>
      <w:r w:rsidRPr="00F415D1">
        <w:t xml:space="preserve">, May 2023, </w:t>
      </w:r>
      <w:proofErr w:type="gramStart"/>
      <w:r w:rsidRPr="00F415D1">
        <w:t>Guildford</w:t>
      </w:r>
      <w:proofErr w:type="gramEnd"/>
      <w:r w:rsidRPr="00F415D1">
        <w:t xml:space="preserve"> and Waverley</w:t>
      </w:r>
      <w:r>
        <w:t>.</w:t>
      </w:r>
    </w:p>
    <w:p w14:paraId="51B35FCB" w14:textId="0DA4085E" w:rsidR="001E38A3" w:rsidRDefault="001E38A3" w:rsidP="00CE3DC2">
      <w:pPr>
        <w:pStyle w:val="Quote"/>
        <w:rPr>
          <w:lang w:eastAsia="en-GB"/>
        </w:rPr>
      </w:pPr>
      <w:r>
        <w:rPr>
          <w:lang w:eastAsia="en-GB"/>
        </w:rPr>
        <w:lastRenderedPageBreak/>
        <w:t>“</w:t>
      </w:r>
      <w:r w:rsidR="00150CB2" w:rsidRPr="00150CB2">
        <w:rPr>
          <w:lang w:eastAsia="en-GB"/>
        </w:rPr>
        <w:t>I was told by pharmacy my regular</w:t>
      </w:r>
      <w:r w:rsidR="00456EDC" w:rsidRPr="00456EDC">
        <w:rPr>
          <w:lang w:eastAsia="en-GB"/>
        </w:rPr>
        <w:t xml:space="preserve"> </w:t>
      </w:r>
      <w:r w:rsidR="00456EDC" w:rsidRPr="00150CB2">
        <w:rPr>
          <w:lang w:eastAsia="en-GB"/>
        </w:rPr>
        <w:t>diabetic</w:t>
      </w:r>
      <w:r w:rsidR="00150CB2" w:rsidRPr="00150CB2">
        <w:rPr>
          <w:lang w:eastAsia="en-GB"/>
        </w:rPr>
        <w:t xml:space="preserve"> medication would be ready on </w:t>
      </w:r>
      <w:r w:rsidR="00CE3DC2">
        <w:rPr>
          <w:lang w:eastAsia="en-GB"/>
        </w:rPr>
        <w:t>[</w:t>
      </w:r>
      <w:r w:rsidR="003E019B">
        <w:rPr>
          <w:lang w:eastAsia="en-GB"/>
        </w:rPr>
        <w:t>7 July</w:t>
      </w:r>
      <w:r w:rsidR="00CE3DC2">
        <w:rPr>
          <w:lang w:eastAsia="en-GB"/>
        </w:rPr>
        <w:t>]</w:t>
      </w:r>
      <w:r w:rsidR="00150CB2" w:rsidRPr="00150CB2">
        <w:rPr>
          <w:lang w:eastAsia="en-GB"/>
        </w:rPr>
        <w:t xml:space="preserve">. I went to Boots at Merrow on the morning of 10 July. Was told prescription was in but not ready. I agreed to come back </w:t>
      </w:r>
      <w:r w:rsidR="003E019B">
        <w:rPr>
          <w:lang w:eastAsia="en-GB"/>
        </w:rPr>
        <w:t>[tomorrow]</w:t>
      </w:r>
      <w:r w:rsidR="00150CB2" w:rsidRPr="00150CB2">
        <w:rPr>
          <w:lang w:eastAsia="en-GB"/>
        </w:rPr>
        <w:t>. Went to pharmacy on 11</w:t>
      </w:r>
      <w:r w:rsidR="003E019B">
        <w:rPr>
          <w:lang w:eastAsia="en-GB"/>
        </w:rPr>
        <w:t xml:space="preserve"> July</w:t>
      </w:r>
      <w:r w:rsidR="00150CB2" w:rsidRPr="00150CB2">
        <w:rPr>
          <w:lang w:eastAsia="en-GB"/>
        </w:rPr>
        <w:t>, I was told that the prescription was ready but needed labelling, so I waited. Over 30min</w:t>
      </w:r>
      <w:r w:rsidR="003E019B">
        <w:rPr>
          <w:lang w:eastAsia="en-GB"/>
        </w:rPr>
        <w:t>utes</w:t>
      </w:r>
      <w:r w:rsidR="00150CB2" w:rsidRPr="00150CB2">
        <w:rPr>
          <w:lang w:eastAsia="en-GB"/>
        </w:rPr>
        <w:t xml:space="preserve"> later</w:t>
      </w:r>
      <w:r w:rsidR="003E019B">
        <w:rPr>
          <w:lang w:eastAsia="en-GB"/>
        </w:rPr>
        <w:t>,</w:t>
      </w:r>
      <w:r w:rsidR="00150CB2" w:rsidRPr="00150CB2">
        <w:rPr>
          <w:lang w:eastAsia="en-GB"/>
        </w:rPr>
        <w:t xml:space="preserve"> I was told one of the medications was coming tomorrow and the other they have no idea when it is coming in as Boots have run out. These medications are essential </w:t>
      </w:r>
      <w:r w:rsidR="00F85F2D">
        <w:rPr>
          <w:lang w:eastAsia="en-GB"/>
        </w:rPr>
        <w:t>[so]</w:t>
      </w:r>
      <w:r w:rsidR="00150CB2" w:rsidRPr="00150CB2">
        <w:rPr>
          <w:lang w:eastAsia="en-GB"/>
        </w:rPr>
        <w:t xml:space="preserve"> I then came home and phoned </w:t>
      </w:r>
      <w:r w:rsidR="00F85F2D">
        <w:rPr>
          <w:lang w:eastAsia="en-GB"/>
        </w:rPr>
        <w:t xml:space="preserve">my </w:t>
      </w:r>
      <w:r w:rsidR="00150CB2" w:rsidRPr="00150CB2">
        <w:rPr>
          <w:lang w:eastAsia="en-GB"/>
        </w:rPr>
        <w:t xml:space="preserve">GP </w:t>
      </w:r>
      <w:r w:rsidR="005E734D">
        <w:rPr>
          <w:lang w:eastAsia="en-GB"/>
        </w:rPr>
        <w:t>practice</w:t>
      </w:r>
      <w:r w:rsidR="00150CB2" w:rsidRPr="00150CB2">
        <w:rPr>
          <w:lang w:eastAsia="en-GB"/>
        </w:rPr>
        <w:t xml:space="preserve">. Message said no prescription orders by phone </w:t>
      </w:r>
      <w:r w:rsidR="00F85F2D">
        <w:rPr>
          <w:lang w:eastAsia="en-GB"/>
        </w:rPr>
        <w:t xml:space="preserve">and </w:t>
      </w:r>
      <w:r w:rsidR="00150CB2" w:rsidRPr="00150CB2">
        <w:rPr>
          <w:lang w:eastAsia="en-GB"/>
        </w:rPr>
        <w:t xml:space="preserve">must be online or in writing. I went to the </w:t>
      </w:r>
      <w:r w:rsidR="005E734D">
        <w:rPr>
          <w:lang w:eastAsia="en-GB"/>
        </w:rPr>
        <w:t>practice</w:t>
      </w:r>
      <w:r w:rsidR="00150CB2" w:rsidRPr="00150CB2">
        <w:rPr>
          <w:lang w:eastAsia="en-GB"/>
        </w:rPr>
        <w:t xml:space="preserve"> in person and was told to ring tomorrow when</w:t>
      </w:r>
      <w:r w:rsidR="00F85F2D">
        <w:rPr>
          <w:lang w:eastAsia="en-GB"/>
        </w:rPr>
        <w:t>,</w:t>
      </w:r>
      <w:r w:rsidR="00150CB2" w:rsidRPr="00150CB2">
        <w:rPr>
          <w:lang w:eastAsia="en-GB"/>
        </w:rPr>
        <w:t xml:space="preserve"> hopefully</w:t>
      </w:r>
      <w:r w:rsidR="00F85F2D">
        <w:rPr>
          <w:lang w:eastAsia="en-GB"/>
        </w:rPr>
        <w:t>,</w:t>
      </w:r>
      <w:r w:rsidR="00150CB2" w:rsidRPr="00150CB2">
        <w:rPr>
          <w:lang w:eastAsia="en-GB"/>
        </w:rPr>
        <w:t xml:space="preserve"> I may get a written prescription or number that I can take to any pharmacy. Fortunately</w:t>
      </w:r>
      <w:r w:rsidR="00CE3DC2">
        <w:rPr>
          <w:lang w:eastAsia="en-GB"/>
        </w:rPr>
        <w:t>,</w:t>
      </w:r>
      <w:r w:rsidR="00150CB2" w:rsidRPr="00150CB2">
        <w:rPr>
          <w:lang w:eastAsia="en-GB"/>
        </w:rPr>
        <w:t xml:space="preserve"> I can travel to an alternative pharmacy.</w:t>
      </w:r>
      <w:r>
        <w:rPr>
          <w:lang w:eastAsia="en-GB"/>
        </w:rPr>
        <w:t>”</w:t>
      </w:r>
      <w:r w:rsidR="00681290">
        <w:rPr>
          <w:lang w:eastAsia="en-GB"/>
        </w:rPr>
        <w:t xml:space="preserve"> </w:t>
      </w:r>
    </w:p>
    <w:p w14:paraId="4AEC5686" w14:textId="5F3A1137" w:rsidR="00150CB2" w:rsidRPr="00150CB2" w:rsidRDefault="00681290" w:rsidP="001E38A3">
      <w:pPr>
        <w:pStyle w:val="Attribution"/>
        <w:rPr>
          <w:lang w:eastAsia="en-GB"/>
        </w:rPr>
      </w:pPr>
      <w:r w:rsidRPr="00CE3DC2">
        <w:rPr>
          <w:lang w:eastAsia="en-GB"/>
        </w:rPr>
        <w:t xml:space="preserve">194504, July 2023, </w:t>
      </w:r>
      <w:proofErr w:type="gramStart"/>
      <w:r w:rsidRPr="00CE3DC2">
        <w:rPr>
          <w:lang w:eastAsia="en-GB"/>
        </w:rPr>
        <w:t>Guildford</w:t>
      </w:r>
      <w:proofErr w:type="gramEnd"/>
      <w:r w:rsidRPr="00CE3DC2">
        <w:rPr>
          <w:lang w:eastAsia="en-GB"/>
        </w:rPr>
        <w:t xml:space="preserve"> and Waverley.</w:t>
      </w:r>
      <w:r w:rsidR="00150CB2" w:rsidRPr="00150CB2">
        <w:rPr>
          <w:lang w:eastAsia="en-GB"/>
        </w:rPr>
        <w:t xml:space="preserve"> </w:t>
      </w:r>
    </w:p>
    <w:p w14:paraId="64D6A0D0" w14:textId="77777777" w:rsidR="00150CB2" w:rsidRPr="00150CB2" w:rsidRDefault="00150CB2" w:rsidP="00150CB2">
      <w:pPr>
        <w:rPr>
          <w:lang w:eastAsia="en-GB"/>
        </w:rPr>
      </w:pPr>
    </w:p>
    <w:p w14:paraId="475610B9" w14:textId="0A0D737E" w:rsidR="006E575C" w:rsidRPr="006E575C" w:rsidRDefault="0011274B" w:rsidP="006E575C">
      <w:pPr>
        <w:rPr>
          <w:lang w:eastAsia="en-GB"/>
        </w:rPr>
      </w:pPr>
      <w:r>
        <w:rPr>
          <w:lang w:eastAsia="en-GB"/>
        </w:rPr>
        <w:t>W</w:t>
      </w:r>
      <w:r w:rsidR="006E575C">
        <w:rPr>
          <w:lang w:eastAsia="en-GB"/>
        </w:rPr>
        <w:t>e have heard from residents experienc</w:t>
      </w:r>
      <w:r>
        <w:rPr>
          <w:lang w:eastAsia="en-GB"/>
        </w:rPr>
        <w:t>ing</w:t>
      </w:r>
      <w:r w:rsidR="006E575C">
        <w:rPr>
          <w:lang w:eastAsia="en-GB"/>
        </w:rPr>
        <w:t xml:space="preserve"> difficulties accessing HRT medications</w:t>
      </w:r>
      <w:r w:rsidR="00F76046">
        <w:rPr>
          <w:lang w:eastAsia="en-GB"/>
        </w:rPr>
        <w:t xml:space="preserve">, querying why they were given a prescription for </w:t>
      </w:r>
      <w:r w:rsidR="00FC1CB8">
        <w:rPr>
          <w:lang w:eastAsia="en-GB"/>
        </w:rPr>
        <w:t>an unavailable medication</w:t>
      </w:r>
      <w:r w:rsidR="007F3C17">
        <w:rPr>
          <w:lang w:eastAsia="en-GB"/>
        </w:rPr>
        <w:t xml:space="preserve">. They would like </w:t>
      </w:r>
      <w:r w:rsidR="00FC1CB8">
        <w:rPr>
          <w:lang w:eastAsia="en-GB"/>
        </w:rPr>
        <w:t>the information provided by pharmacists</w:t>
      </w:r>
      <w:r w:rsidR="00F40DCD">
        <w:rPr>
          <w:lang w:eastAsia="en-GB"/>
        </w:rPr>
        <w:t xml:space="preserve"> to be clearer</w:t>
      </w:r>
      <w:r w:rsidR="00757920">
        <w:rPr>
          <w:lang w:eastAsia="en-GB"/>
        </w:rPr>
        <w:t xml:space="preserve"> in cases of incomplete prescriptions:</w:t>
      </w:r>
    </w:p>
    <w:p w14:paraId="2FD5DD45" w14:textId="77777777" w:rsidR="00362FDA" w:rsidRDefault="00362FDA" w:rsidP="00362FDA">
      <w:pPr>
        <w:rPr>
          <w:lang w:eastAsia="en-GB"/>
        </w:rPr>
      </w:pPr>
    </w:p>
    <w:p w14:paraId="02980390" w14:textId="77777777" w:rsidR="001E38A3" w:rsidRDefault="001E38A3" w:rsidP="006E575C">
      <w:pPr>
        <w:pStyle w:val="Quote"/>
        <w:rPr>
          <w:lang w:eastAsia="en-GB"/>
        </w:rPr>
      </w:pPr>
      <w:r>
        <w:rPr>
          <w:lang w:eastAsia="en-GB"/>
        </w:rPr>
        <w:t>“</w:t>
      </w:r>
      <w:r w:rsidR="006E575C" w:rsidRPr="006E575C">
        <w:rPr>
          <w:lang w:eastAsia="en-GB"/>
        </w:rPr>
        <w:t xml:space="preserve">I tried to collect my HRT medication last week, having requested a repeat prescription from the GP. The pharmacist handed me half the medication with a "voucher" for </w:t>
      </w:r>
      <w:proofErr w:type="spellStart"/>
      <w:r w:rsidR="006E575C" w:rsidRPr="006E575C">
        <w:rPr>
          <w:lang w:eastAsia="en-GB"/>
        </w:rPr>
        <w:t>Utrogestan</w:t>
      </w:r>
      <w:proofErr w:type="spellEnd"/>
      <w:r w:rsidR="006E575C" w:rsidRPr="006E575C">
        <w:rPr>
          <w:lang w:eastAsia="en-GB"/>
        </w:rPr>
        <w:t xml:space="preserve"> as they were out of stock. They did not explain any implications of this process. I then started phoning round other pharmacies locally to find some but was told that even if they had stock of </w:t>
      </w:r>
      <w:proofErr w:type="spellStart"/>
      <w:r w:rsidR="00757920">
        <w:rPr>
          <w:lang w:eastAsia="en-GB"/>
        </w:rPr>
        <w:t>U</w:t>
      </w:r>
      <w:r w:rsidR="006E575C" w:rsidRPr="006E575C">
        <w:rPr>
          <w:lang w:eastAsia="en-GB"/>
        </w:rPr>
        <w:t>trogestan</w:t>
      </w:r>
      <w:proofErr w:type="spellEnd"/>
      <w:r w:rsidR="006E575C" w:rsidRPr="006E575C">
        <w:rPr>
          <w:lang w:eastAsia="en-GB"/>
        </w:rPr>
        <w:t xml:space="preserve">, they would not be able to give it to me as once your original pharmacy </w:t>
      </w:r>
      <w:proofErr w:type="gramStart"/>
      <w:r w:rsidR="006E575C" w:rsidRPr="006E575C">
        <w:rPr>
          <w:lang w:eastAsia="en-GB"/>
        </w:rPr>
        <w:t>have</w:t>
      </w:r>
      <w:proofErr w:type="gramEnd"/>
      <w:r w:rsidR="006E575C" w:rsidRPr="006E575C">
        <w:rPr>
          <w:lang w:eastAsia="en-GB"/>
        </w:rPr>
        <w:t xml:space="preserve"> given you the </w:t>
      </w:r>
      <w:r>
        <w:rPr>
          <w:lang w:eastAsia="en-GB"/>
        </w:rPr>
        <w:t>‘</w:t>
      </w:r>
      <w:r w:rsidR="006E575C" w:rsidRPr="006E575C">
        <w:rPr>
          <w:lang w:eastAsia="en-GB"/>
        </w:rPr>
        <w:t>voucher</w:t>
      </w:r>
      <w:r>
        <w:rPr>
          <w:lang w:eastAsia="en-GB"/>
        </w:rPr>
        <w:t>’</w:t>
      </w:r>
      <w:r w:rsidR="006E575C" w:rsidRPr="006E575C">
        <w:rPr>
          <w:lang w:eastAsia="en-GB"/>
        </w:rPr>
        <w:t>, you cannot then get that medication elsewhere. I phoned the GP receptionist and was then told I had to go back to the GP to get a prescription for an alternative. Luckily</w:t>
      </w:r>
      <w:r w:rsidR="00047B76">
        <w:rPr>
          <w:lang w:eastAsia="en-GB"/>
        </w:rPr>
        <w:t>,</w:t>
      </w:r>
      <w:r w:rsidR="006E575C" w:rsidRPr="006E575C">
        <w:rPr>
          <w:lang w:eastAsia="en-GB"/>
        </w:rPr>
        <w:t xml:space="preserve"> I was able to fill out a request form rather than taking up a valuable appointment slot.  When I went back to the same pharmacy to get the alternative medication, another woman was having </w:t>
      </w:r>
      <w:proofErr w:type="gramStart"/>
      <w:r w:rsidR="006E575C" w:rsidRPr="006E575C">
        <w:rPr>
          <w:lang w:eastAsia="en-GB"/>
        </w:rPr>
        <w:t>exactly the same</w:t>
      </w:r>
      <w:proofErr w:type="gramEnd"/>
      <w:r w:rsidR="006E575C" w:rsidRPr="006E575C">
        <w:rPr>
          <w:lang w:eastAsia="en-GB"/>
        </w:rPr>
        <w:t xml:space="preserve"> conversation with the pharmacist and was very surprised to </w:t>
      </w:r>
      <w:r w:rsidR="006E575C" w:rsidRPr="006E575C">
        <w:rPr>
          <w:lang w:eastAsia="en-GB"/>
        </w:rPr>
        <w:lastRenderedPageBreak/>
        <w:t xml:space="preserve">find out that if she wanted to go elsewhere for part of her prescription, the only way to do this was to refuse the whole lot from Boots and start again somewhere else.  This makes me question: 1) why are pharmacists not explaining this clearly to every customer who has a partially fulfilled prescription?  It should be a standard wording for everyone.  2) Why is the GP prescribing a medication that is totally out of stock at the neighbouring pharmacy (and nationally) - thereby generating more admin and follow up </w:t>
      </w:r>
      <w:proofErr w:type="gramStart"/>
      <w:r w:rsidR="006E575C" w:rsidRPr="006E575C">
        <w:rPr>
          <w:lang w:eastAsia="en-GB"/>
        </w:rPr>
        <w:t>in order to</w:t>
      </w:r>
      <w:proofErr w:type="gramEnd"/>
      <w:r w:rsidR="006E575C" w:rsidRPr="006E575C">
        <w:rPr>
          <w:lang w:eastAsia="en-GB"/>
        </w:rPr>
        <w:t xml:space="preserve"> obtain a prescription for an alternative?</w:t>
      </w:r>
      <w:r>
        <w:rPr>
          <w:lang w:eastAsia="en-GB"/>
        </w:rPr>
        <w:t>”</w:t>
      </w:r>
      <w:r w:rsidR="006E575C" w:rsidRPr="006E575C">
        <w:rPr>
          <w:lang w:eastAsia="en-GB"/>
        </w:rPr>
        <w:t xml:space="preserve"> </w:t>
      </w:r>
    </w:p>
    <w:p w14:paraId="45856FE5" w14:textId="3821C53A" w:rsidR="006E575C" w:rsidRPr="006E575C" w:rsidRDefault="006E575C" w:rsidP="001E38A3">
      <w:pPr>
        <w:pStyle w:val="Attribution"/>
        <w:rPr>
          <w:lang w:eastAsia="en-GB"/>
        </w:rPr>
      </w:pPr>
      <w:r w:rsidRPr="006E575C">
        <w:rPr>
          <w:lang w:eastAsia="en-GB"/>
        </w:rPr>
        <w:t>193505</w:t>
      </w:r>
      <w:r w:rsidR="00047B76">
        <w:rPr>
          <w:lang w:eastAsia="en-GB"/>
        </w:rPr>
        <w:t>,</w:t>
      </w:r>
      <w:r w:rsidRPr="006E575C">
        <w:rPr>
          <w:lang w:eastAsia="en-GB"/>
        </w:rPr>
        <w:t xml:space="preserve"> June 2023, St Luke’s Surgery.</w:t>
      </w:r>
    </w:p>
    <w:p w14:paraId="363C15F0" w14:textId="77777777" w:rsidR="006E575C" w:rsidRPr="00362FDA" w:rsidRDefault="006E575C" w:rsidP="00362FDA">
      <w:pPr>
        <w:rPr>
          <w:lang w:eastAsia="en-GB"/>
        </w:rPr>
      </w:pPr>
    </w:p>
    <w:p w14:paraId="264EFEDF" w14:textId="77777777" w:rsidR="0052422A" w:rsidRDefault="0052422A" w:rsidP="0052422A">
      <w:pPr>
        <w:rPr>
          <w:lang w:eastAsia="en-GB"/>
        </w:rPr>
      </w:pPr>
      <w:r>
        <w:rPr>
          <w:lang w:eastAsia="en-GB"/>
        </w:rPr>
        <w:t>A resident who had taken up the pre-pay option to access HRT medication, contacted our Helpdesk to share that there were limitations to this that could be better communicated to patients:</w:t>
      </w:r>
    </w:p>
    <w:p w14:paraId="3F9482D5" w14:textId="77777777" w:rsidR="0052422A" w:rsidRPr="00357F69" w:rsidRDefault="0052422A" w:rsidP="0052422A">
      <w:pPr>
        <w:rPr>
          <w:lang w:eastAsia="en-GB"/>
        </w:rPr>
      </w:pPr>
    </w:p>
    <w:p w14:paraId="13098EA7" w14:textId="1B946424" w:rsidR="007148F2" w:rsidRDefault="001E38A3" w:rsidP="0052422A">
      <w:pPr>
        <w:pStyle w:val="Quote"/>
        <w:rPr>
          <w:lang w:eastAsia="en-GB"/>
        </w:rPr>
      </w:pPr>
      <w:r>
        <w:rPr>
          <w:lang w:eastAsia="en-GB"/>
        </w:rPr>
        <w:t>“I w</w:t>
      </w:r>
      <w:r w:rsidR="0052422A" w:rsidRPr="00C27813">
        <w:rPr>
          <w:lang w:eastAsia="en-GB"/>
        </w:rPr>
        <w:t>anted to pass on my experience with an HRT pre-pay certificate.</w:t>
      </w:r>
      <w:r w:rsidR="007148F2">
        <w:rPr>
          <w:lang w:eastAsia="en-GB"/>
        </w:rPr>
        <w:t xml:space="preserve"> </w:t>
      </w:r>
      <w:r w:rsidR="0052422A" w:rsidRPr="00C27813">
        <w:rPr>
          <w:lang w:eastAsia="en-GB"/>
        </w:rPr>
        <w:t xml:space="preserve">If there are other medicines on the prescription alongside HRT, then the pre-pay certificate doesn't work as it doesn't apply to the whole prescription. </w:t>
      </w:r>
    </w:p>
    <w:p w14:paraId="02AB3946" w14:textId="77777777" w:rsidR="007148F2" w:rsidRDefault="007148F2" w:rsidP="0052422A">
      <w:pPr>
        <w:pStyle w:val="Quote"/>
        <w:rPr>
          <w:lang w:eastAsia="en-GB"/>
        </w:rPr>
      </w:pPr>
    </w:p>
    <w:p w14:paraId="5290B836" w14:textId="77777777" w:rsidR="001E38A3" w:rsidRDefault="0052422A" w:rsidP="0052422A">
      <w:pPr>
        <w:pStyle w:val="Quote"/>
        <w:rPr>
          <w:lang w:eastAsia="en-GB"/>
        </w:rPr>
      </w:pPr>
      <w:r w:rsidRPr="00C27813">
        <w:rPr>
          <w:lang w:eastAsia="en-GB"/>
        </w:rPr>
        <w:t>I have taken this up with Shadbolt Park House Surgery and asked that HRT be prescribed separately, but it probably applies to other GPs and ladies on HRT. Maybe something for a health professionals bulletin? A social media post advising women to order their HRT separately from our medicines?</w:t>
      </w:r>
      <w:r w:rsidR="001E38A3">
        <w:rPr>
          <w:lang w:eastAsia="en-GB"/>
        </w:rPr>
        <w:t>”</w:t>
      </w:r>
      <w:r w:rsidRPr="00C27813">
        <w:rPr>
          <w:lang w:eastAsia="en-GB"/>
        </w:rPr>
        <w:t xml:space="preserve"> </w:t>
      </w:r>
    </w:p>
    <w:p w14:paraId="2F3041BD" w14:textId="132376C9" w:rsidR="0052422A" w:rsidRDefault="0052422A" w:rsidP="001E38A3">
      <w:pPr>
        <w:pStyle w:val="Attribution"/>
        <w:rPr>
          <w:lang w:eastAsia="en-GB"/>
        </w:rPr>
      </w:pPr>
      <w:r w:rsidRPr="00C27813">
        <w:rPr>
          <w:lang w:eastAsia="en-GB"/>
        </w:rPr>
        <w:t>195808</w:t>
      </w:r>
      <w:r w:rsidR="00047B76">
        <w:rPr>
          <w:lang w:eastAsia="en-GB"/>
        </w:rPr>
        <w:t>,</w:t>
      </w:r>
      <w:r w:rsidRPr="00C27813">
        <w:rPr>
          <w:lang w:eastAsia="en-GB"/>
        </w:rPr>
        <w:t xml:space="preserve"> July 2023</w:t>
      </w:r>
      <w:r>
        <w:rPr>
          <w:lang w:eastAsia="en-GB"/>
        </w:rPr>
        <w:t>, Shadbolt Park House Surgery.</w:t>
      </w:r>
    </w:p>
    <w:p w14:paraId="20ED21AC" w14:textId="77777777" w:rsidR="00DC130F" w:rsidRPr="00DC130F" w:rsidRDefault="00DC130F" w:rsidP="00DC130F">
      <w:pPr>
        <w:rPr>
          <w:lang w:eastAsia="en-GB"/>
        </w:rPr>
      </w:pPr>
    </w:p>
    <w:p w14:paraId="5BFC9752" w14:textId="194CA195" w:rsidR="000B7699" w:rsidRDefault="0038053A" w:rsidP="00992EB4">
      <w:pPr>
        <w:pStyle w:val="Heading2"/>
        <w:rPr>
          <w:lang w:eastAsia="en-GB"/>
        </w:rPr>
      </w:pPr>
      <w:bookmarkStart w:id="37" w:name="_Toc146727652"/>
      <w:r>
        <w:rPr>
          <w:lang w:eastAsia="en-GB"/>
        </w:rPr>
        <w:t>Changes in availability of services</w:t>
      </w:r>
      <w:bookmarkEnd w:id="37"/>
    </w:p>
    <w:p w14:paraId="640A1159" w14:textId="6C90B452" w:rsidR="00DC130F" w:rsidRDefault="00DC130F" w:rsidP="00DC130F">
      <w:pPr>
        <w:rPr>
          <w:lang w:eastAsia="en-GB"/>
        </w:rPr>
      </w:pPr>
      <w:r>
        <w:rPr>
          <w:lang w:eastAsia="en-GB"/>
        </w:rPr>
        <w:t xml:space="preserve">We have heard about </w:t>
      </w:r>
      <w:r w:rsidR="0079143C">
        <w:rPr>
          <w:lang w:eastAsia="en-GB"/>
        </w:rPr>
        <w:t xml:space="preserve">how the withdrawal of Lloyd’s from Sainsbury’s has </w:t>
      </w:r>
      <w:r w:rsidR="00201617">
        <w:rPr>
          <w:lang w:eastAsia="en-GB"/>
        </w:rPr>
        <w:t>put additional pressure on nearby community pharmacies:</w:t>
      </w:r>
    </w:p>
    <w:p w14:paraId="12ED78B2" w14:textId="77777777" w:rsidR="00201617" w:rsidRPr="00DC130F" w:rsidRDefault="00201617" w:rsidP="00DC130F">
      <w:pPr>
        <w:rPr>
          <w:lang w:eastAsia="en-GB"/>
        </w:rPr>
      </w:pPr>
    </w:p>
    <w:p w14:paraId="3D29562D" w14:textId="77777777" w:rsidR="001E38A3" w:rsidRDefault="001E38A3" w:rsidP="00DC130F">
      <w:pPr>
        <w:pStyle w:val="Quote"/>
        <w:rPr>
          <w:lang w:eastAsia="en-GB"/>
        </w:rPr>
      </w:pPr>
      <w:r>
        <w:rPr>
          <w:lang w:eastAsia="en-GB"/>
        </w:rPr>
        <w:t>“</w:t>
      </w:r>
      <w:r w:rsidR="00DC130F" w:rsidRPr="00DC130F">
        <w:rPr>
          <w:lang w:eastAsia="en-GB"/>
        </w:rPr>
        <w:t xml:space="preserve">A family member told me that the Merrow </w:t>
      </w:r>
      <w:r w:rsidR="00DC130F">
        <w:rPr>
          <w:lang w:eastAsia="en-GB"/>
        </w:rPr>
        <w:t>P</w:t>
      </w:r>
      <w:r w:rsidR="00DC130F" w:rsidRPr="00DC130F">
        <w:rPr>
          <w:lang w:eastAsia="en-GB"/>
        </w:rPr>
        <w:t xml:space="preserve">ark </w:t>
      </w:r>
      <w:r>
        <w:rPr>
          <w:lang w:eastAsia="en-GB"/>
        </w:rPr>
        <w:t>B</w:t>
      </w:r>
      <w:r w:rsidR="00DC130F" w:rsidRPr="00DC130F">
        <w:rPr>
          <w:lang w:eastAsia="en-GB"/>
        </w:rPr>
        <w:t xml:space="preserve">oots (Epsom Road) and Kingfisher </w:t>
      </w:r>
      <w:r>
        <w:rPr>
          <w:lang w:eastAsia="en-GB"/>
        </w:rPr>
        <w:t>D</w:t>
      </w:r>
      <w:r w:rsidR="00DC130F" w:rsidRPr="00DC130F">
        <w:rPr>
          <w:lang w:eastAsia="en-GB"/>
        </w:rPr>
        <w:t xml:space="preserve">rive </w:t>
      </w:r>
      <w:r>
        <w:rPr>
          <w:lang w:eastAsia="en-GB"/>
        </w:rPr>
        <w:t>B</w:t>
      </w:r>
      <w:r w:rsidR="00DC130F" w:rsidRPr="00DC130F">
        <w:rPr>
          <w:lang w:eastAsia="en-GB"/>
        </w:rPr>
        <w:t xml:space="preserve">oots have taken on </w:t>
      </w:r>
      <w:proofErr w:type="gramStart"/>
      <w:r w:rsidR="00DC130F" w:rsidRPr="00DC130F">
        <w:rPr>
          <w:lang w:eastAsia="en-GB"/>
        </w:rPr>
        <w:t>all of</w:t>
      </w:r>
      <w:proofErr w:type="gramEnd"/>
      <w:r w:rsidR="00DC130F" w:rsidRPr="00DC130F">
        <w:rPr>
          <w:lang w:eastAsia="en-GB"/>
        </w:rPr>
        <w:t xml:space="preserve"> the prescriptions from the Lloyds pharmacy that used to be in the Burpham Sainsbury</w:t>
      </w:r>
      <w:r w:rsidR="00201617">
        <w:rPr>
          <w:lang w:eastAsia="en-GB"/>
        </w:rPr>
        <w:t>’</w:t>
      </w:r>
      <w:r w:rsidR="00DC130F" w:rsidRPr="00DC130F">
        <w:rPr>
          <w:lang w:eastAsia="en-GB"/>
        </w:rPr>
        <w:t xml:space="preserve">s. This has led to the store itself being so full of stock, that the staff and patients cannot move safely around the store. It has also led to wait times of </w:t>
      </w:r>
      <w:r w:rsidR="00DC130F" w:rsidRPr="00DC130F">
        <w:rPr>
          <w:lang w:eastAsia="en-GB"/>
        </w:rPr>
        <w:lastRenderedPageBreak/>
        <w:t>1 hour plus for medication, and even more shortages of medications and the pharmacy is having to shut for a couple of hours a day, so the staff can keep up with the demand that they are now trying to fill.</w:t>
      </w:r>
      <w:r>
        <w:rPr>
          <w:lang w:eastAsia="en-GB"/>
        </w:rPr>
        <w:t>”</w:t>
      </w:r>
      <w:r w:rsidR="00DC130F">
        <w:rPr>
          <w:lang w:eastAsia="en-GB"/>
        </w:rPr>
        <w:t xml:space="preserve"> </w:t>
      </w:r>
    </w:p>
    <w:p w14:paraId="155C67BA" w14:textId="5C261CBD" w:rsidR="00DC130F" w:rsidRDefault="00DC130F" w:rsidP="001E38A3">
      <w:pPr>
        <w:pStyle w:val="Attribution"/>
        <w:rPr>
          <w:lang w:eastAsia="en-GB"/>
        </w:rPr>
      </w:pPr>
      <w:r w:rsidRPr="00DC130F">
        <w:rPr>
          <w:lang w:eastAsia="en-GB"/>
        </w:rPr>
        <w:t xml:space="preserve">192700, June 2023, </w:t>
      </w:r>
      <w:proofErr w:type="gramStart"/>
      <w:r w:rsidRPr="00DC130F">
        <w:rPr>
          <w:lang w:eastAsia="en-GB"/>
        </w:rPr>
        <w:t>Guildford</w:t>
      </w:r>
      <w:proofErr w:type="gramEnd"/>
      <w:r w:rsidRPr="00DC130F">
        <w:rPr>
          <w:lang w:eastAsia="en-GB"/>
        </w:rPr>
        <w:t xml:space="preserve"> and Waverley.</w:t>
      </w:r>
    </w:p>
    <w:p w14:paraId="3F63DEE6" w14:textId="77777777" w:rsidR="00B14CCB" w:rsidRDefault="00B14CCB" w:rsidP="00B14CCB">
      <w:pPr>
        <w:rPr>
          <w:lang w:eastAsia="en-GB"/>
        </w:rPr>
      </w:pPr>
    </w:p>
    <w:p w14:paraId="22DE3829" w14:textId="6A4CCD79" w:rsidR="00B14CCB" w:rsidRDefault="003618D4" w:rsidP="00B14CCB">
      <w:pPr>
        <w:rPr>
          <w:lang w:eastAsia="en-GB"/>
        </w:rPr>
      </w:pPr>
      <w:r>
        <w:rPr>
          <w:lang w:eastAsia="en-GB"/>
        </w:rPr>
        <w:t xml:space="preserve">A </w:t>
      </w:r>
      <w:r w:rsidR="006E5EE9">
        <w:rPr>
          <w:lang w:eastAsia="en-GB"/>
        </w:rPr>
        <w:t xml:space="preserve">Surrey resident contacted us </w:t>
      </w:r>
      <w:r w:rsidR="00B73A9B">
        <w:rPr>
          <w:lang w:eastAsia="en-GB"/>
        </w:rPr>
        <w:t>to raise their concerns about the impact of their local Boots pharmacy closing</w:t>
      </w:r>
      <w:r w:rsidR="009B6386">
        <w:rPr>
          <w:lang w:eastAsia="en-GB"/>
        </w:rPr>
        <w:t xml:space="preserve"> </w:t>
      </w:r>
      <w:r>
        <w:rPr>
          <w:lang w:eastAsia="en-GB"/>
        </w:rPr>
        <w:t>and the impact this might have on the local community:</w:t>
      </w:r>
    </w:p>
    <w:p w14:paraId="432FAB6D" w14:textId="77777777" w:rsidR="007F3C17" w:rsidRDefault="007F3C17" w:rsidP="00B14CCB">
      <w:pPr>
        <w:rPr>
          <w:lang w:eastAsia="en-GB"/>
        </w:rPr>
      </w:pPr>
    </w:p>
    <w:p w14:paraId="0DB30770" w14:textId="71F0439F" w:rsidR="003618D4" w:rsidRDefault="001E38A3" w:rsidP="004829DC">
      <w:pPr>
        <w:pStyle w:val="Quote"/>
        <w:rPr>
          <w:lang w:eastAsia="en-GB"/>
        </w:rPr>
      </w:pPr>
      <w:r>
        <w:rPr>
          <w:lang w:eastAsia="en-GB"/>
        </w:rPr>
        <w:t>“</w:t>
      </w:r>
      <w:r w:rsidR="003618D4">
        <w:rPr>
          <w:lang w:eastAsia="en-GB"/>
        </w:rPr>
        <w:t xml:space="preserve">The </w:t>
      </w:r>
      <w:r>
        <w:rPr>
          <w:lang w:eastAsia="en-GB"/>
        </w:rPr>
        <w:t>B</w:t>
      </w:r>
      <w:r w:rsidR="003618D4">
        <w:rPr>
          <w:lang w:eastAsia="en-GB"/>
        </w:rPr>
        <w:t xml:space="preserve">oots in Farncombe provides medication to 3 care homes, which are </w:t>
      </w:r>
      <w:r w:rsidR="00060AC1">
        <w:rPr>
          <w:lang w:eastAsia="en-GB"/>
        </w:rPr>
        <w:t>in</w:t>
      </w:r>
      <w:r w:rsidR="003618D4">
        <w:rPr>
          <w:lang w:eastAsia="en-GB"/>
        </w:rPr>
        <w:t xml:space="preserve"> walking distance. The Farncombe community is of a certain age, and the team ther</w:t>
      </w:r>
      <w:r w:rsidR="00060AC1">
        <w:rPr>
          <w:lang w:eastAsia="en-GB"/>
        </w:rPr>
        <w:t>e</w:t>
      </w:r>
      <w:r w:rsidR="003618D4">
        <w:rPr>
          <w:lang w:eastAsia="en-GB"/>
        </w:rPr>
        <w:t xml:space="preserve"> is invaluable to supporting the community. As the daughter of a resident of Farncombe, I would not feel comfortable leaving my mum there without access to a pharmacy. </w:t>
      </w:r>
    </w:p>
    <w:p w14:paraId="283100B9" w14:textId="77777777" w:rsidR="003618D4" w:rsidRDefault="003618D4" w:rsidP="004829DC">
      <w:pPr>
        <w:pStyle w:val="Quote"/>
        <w:rPr>
          <w:lang w:eastAsia="en-GB"/>
        </w:rPr>
      </w:pPr>
    </w:p>
    <w:p w14:paraId="12EB1663" w14:textId="77777777" w:rsidR="00945496" w:rsidRDefault="003618D4" w:rsidP="004829DC">
      <w:pPr>
        <w:pStyle w:val="Quote"/>
        <w:rPr>
          <w:lang w:eastAsia="en-GB"/>
        </w:rPr>
      </w:pPr>
      <w:r>
        <w:rPr>
          <w:lang w:eastAsia="en-GB"/>
        </w:rPr>
        <w:t>There are other pharmacies around, but they are not within walking distance, meaning that people would need to drive or get public transport for their medications. Luckily for us my sister lives around the corner, so she could collect mum</w:t>
      </w:r>
      <w:r w:rsidR="00060AC1">
        <w:rPr>
          <w:lang w:eastAsia="en-GB"/>
        </w:rPr>
        <w:t>’</w:t>
      </w:r>
      <w:r>
        <w:rPr>
          <w:lang w:eastAsia="en-GB"/>
        </w:rPr>
        <w:t>s meds, but there are lots of other residents, who won't have the support. If my sister was unable to support, my mum would just go without the medications, she has COPD and Rheumatoid Arthritis, so she needs her medications.</w:t>
      </w:r>
      <w:r w:rsidR="00945496">
        <w:rPr>
          <w:lang w:eastAsia="en-GB"/>
        </w:rPr>
        <w:t>”</w:t>
      </w:r>
      <w:r w:rsidR="004829DC">
        <w:rPr>
          <w:lang w:eastAsia="en-GB"/>
        </w:rPr>
        <w:t xml:space="preserve"> </w:t>
      </w:r>
    </w:p>
    <w:p w14:paraId="2F5F593A" w14:textId="66F2FD44" w:rsidR="003618D4" w:rsidRPr="00B14CCB" w:rsidRDefault="004829DC" w:rsidP="00945496">
      <w:pPr>
        <w:pStyle w:val="Attribution"/>
        <w:rPr>
          <w:lang w:eastAsia="en-GB"/>
        </w:rPr>
      </w:pPr>
      <w:r w:rsidRPr="004829DC">
        <w:rPr>
          <w:lang w:eastAsia="en-GB"/>
        </w:rPr>
        <w:t xml:space="preserve">196321, August 2023, </w:t>
      </w:r>
      <w:proofErr w:type="gramStart"/>
      <w:r w:rsidRPr="004829DC">
        <w:rPr>
          <w:lang w:eastAsia="en-GB"/>
        </w:rPr>
        <w:t>Guildford</w:t>
      </w:r>
      <w:proofErr w:type="gramEnd"/>
      <w:r w:rsidRPr="004829DC">
        <w:rPr>
          <w:lang w:eastAsia="en-GB"/>
        </w:rPr>
        <w:t xml:space="preserve"> and Waverley.</w:t>
      </w:r>
      <w:r>
        <w:rPr>
          <w:lang w:eastAsia="en-GB"/>
        </w:rPr>
        <w:t xml:space="preserve"> </w:t>
      </w:r>
    </w:p>
    <w:p w14:paraId="0DCBFA84" w14:textId="77777777" w:rsidR="00681290" w:rsidRDefault="00681290" w:rsidP="00681290">
      <w:pPr>
        <w:rPr>
          <w:lang w:eastAsia="en-GB"/>
        </w:rPr>
      </w:pPr>
    </w:p>
    <w:p w14:paraId="3A1EEF8F" w14:textId="53D85BEC" w:rsidR="00681290" w:rsidRPr="00681290" w:rsidRDefault="00681290" w:rsidP="00681290">
      <w:pPr>
        <w:rPr>
          <w:lang w:eastAsia="en-GB"/>
        </w:rPr>
      </w:pPr>
      <w:r>
        <w:rPr>
          <w:lang w:eastAsia="en-GB"/>
        </w:rPr>
        <w:t xml:space="preserve">We also heard how changing of services at community pharmacies could potentially increase </w:t>
      </w:r>
      <w:r w:rsidR="0038053A">
        <w:rPr>
          <w:lang w:eastAsia="en-GB"/>
        </w:rPr>
        <w:t>calls to GP practices:</w:t>
      </w:r>
    </w:p>
    <w:p w14:paraId="18831EA1" w14:textId="77777777" w:rsidR="00681290" w:rsidRDefault="00681290" w:rsidP="00681290">
      <w:pPr>
        <w:rPr>
          <w:lang w:eastAsia="en-GB"/>
        </w:rPr>
      </w:pPr>
    </w:p>
    <w:p w14:paraId="0E8332D3" w14:textId="6FCFAB3D" w:rsidR="00945496" w:rsidRDefault="00945496" w:rsidP="00681290">
      <w:pPr>
        <w:pStyle w:val="Quote"/>
        <w:rPr>
          <w:lang w:eastAsia="en-GB"/>
        </w:rPr>
      </w:pPr>
      <w:r>
        <w:rPr>
          <w:lang w:eastAsia="en-GB"/>
        </w:rPr>
        <w:t>“</w:t>
      </w:r>
      <w:r w:rsidR="00681290" w:rsidRPr="00150CB2">
        <w:rPr>
          <w:lang w:eastAsia="en-GB"/>
        </w:rPr>
        <w:t xml:space="preserve">I was informed by Boots staff that they are no longer offering the repeat prescription service that I have used for many years. This is going to place an additional burden on GP </w:t>
      </w:r>
      <w:r w:rsidR="005E734D">
        <w:rPr>
          <w:lang w:eastAsia="en-GB"/>
        </w:rPr>
        <w:t>practice</w:t>
      </w:r>
      <w:r w:rsidR="00681290" w:rsidRPr="00150CB2">
        <w:rPr>
          <w:lang w:eastAsia="en-GB"/>
        </w:rPr>
        <w:t xml:space="preserve">s and patients who cannot get to the </w:t>
      </w:r>
      <w:r w:rsidR="005E734D">
        <w:rPr>
          <w:lang w:eastAsia="en-GB"/>
        </w:rPr>
        <w:t>practice</w:t>
      </w:r>
      <w:r w:rsidR="00681290" w:rsidRPr="00150CB2">
        <w:rPr>
          <w:lang w:eastAsia="en-GB"/>
        </w:rPr>
        <w:t xml:space="preserve"> or do online ordering.</w:t>
      </w:r>
      <w:r>
        <w:rPr>
          <w:lang w:eastAsia="en-GB"/>
        </w:rPr>
        <w:t>”</w:t>
      </w:r>
    </w:p>
    <w:p w14:paraId="5FC02A96" w14:textId="41F27BC6" w:rsidR="00681290" w:rsidRPr="00681290" w:rsidRDefault="00681290" w:rsidP="00945496">
      <w:pPr>
        <w:pStyle w:val="Attribution"/>
        <w:rPr>
          <w:lang w:eastAsia="en-GB"/>
        </w:rPr>
      </w:pPr>
      <w:r w:rsidRPr="00CE3DC2">
        <w:rPr>
          <w:lang w:eastAsia="en-GB"/>
        </w:rPr>
        <w:t xml:space="preserve">194504, July 2023, </w:t>
      </w:r>
      <w:proofErr w:type="gramStart"/>
      <w:r w:rsidRPr="00CE3DC2">
        <w:rPr>
          <w:lang w:eastAsia="en-GB"/>
        </w:rPr>
        <w:t>Guildford</w:t>
      </w:r>
      <w:proofErr w:type="gramEnd"/>
      <w:r w:rsidRPr="00CE3DC2">
        <w:rPr>
          <w:lang w:eastAsia="en-GB"/>
        </w:rPr>
        <w:t xml:space="preserve"> and Waverley.</w:t>
      </w:r>
    </w:p>
    <w:p w14:paraId="6518AB57" w14:textId="77777777" w:rsidR="00F415D1" w:rsidRDefault="00F415D1" w:rsidP="00F415D1">
      <w:pPr>
        <w:rPr>
          <w:lang w:eastAsia="en-GB"/>
        </w:rPr>
      </w:pPr>
    </w:p>
    <w:p w14:paraId="49BA0DFA" w14:textId="77777777" w:rsidR="007563C3" w:rsidRPr="00DA41E9" w:rsidRDefault="007563C3" w:rsidP="007563C3">
      <w:pPr>
        <w:pStyle w:val="Heading2"/>
        <w:rPr>
          <w:lang w:eastAsia="en-GB"/>
        </w:rPr>
      </w:pPr>
      <w:bookmarkStart w:id="38" w:name="_Toc146727653"/>
      <w:r>
        <w:rPr>
          <w:lang w:eastAsia="en-GB"/>
        </w:rPr>
        <w:lastRenderedPageBreak/>
        <w:t>Learning through feedback</w:t>
      </w:r>
      <w:bookmarkEnd w:id="38"/>
    </w:p>
    <w:p w14:paraId="01B71BCC" w14:textId="77777777" w:rsidR="007563C3" w:rsidRDefault="007563C3" w:rsidP="007563C3">
      <w:pPr>
        <w:rPr>
          <w:lang w:eastAsia="en-GB"/>
        </w:rPr>
      </w:pPr>
      <w:r w:rsidRPr="007563C3">
        <w:rPr>
          <w:lang w:eastAsia="en-GB"/>
        </w:rPr>
        <w:t>A resident contacted our Helpdesk to share their frustrations about he felt his local pharmacy weren’t responsive to his feedback:</w:t>
      </w:r>
      <w:r>
        <w:rPr>
          <w:lang w:eastAsia="en-GB"/>
        </w:rPr>
        <w:t xml:space="preserve"> </w:t>
      </w:r>
    </w:p>
    <w:p w14:paraId="68B20AC4" w14:textId="77777777" w:rsidR="007563C3" w:rsidRDefault="007563C3" w:rsidP="007563C3">
      <w:pPr>
        <w:rPr>
          <w:lang w:eastAsia="en-GB"/>
        </w:rPr>
      </w:pPr>
    </w:p>
    <w:p w14:paraId="6C4E34FA" w14:textId="77777777" w:rsidR="00945496" w:rsidRDefault="00945496" w:rsidP="007563C3">
      <w:pPr>
        <w:pStyle w:val="Quote"/>
        <w:rPr>
          <w:lang w:eastAsia="en-GB"/>
        </w:rPr>
      </w:pPr>
      <w:r>
        <w:rPr>
          <w:lang w:eastAsia="en-GB"/>
        </w:rPr>
        <w:t>“</w:t>
      </w:r>
      <w:r w:rsidR="007563C3">
        <w:rPr>
          <w:lang w:eastAsia="en-GB"/>
        </w:rPr>
        <w:t>I am</w:t>
      </w:r>
      <w:r w:rsidR="007563C3" w:rsidRPr="00456376">
        <w:rPr>
          <w:lang w:eastAsia="en-GB"/>
        </w:rPr>
        <w:t xml:space="preserve"> very frustrated by the fact that over </w:t>
      </w:r>
      <w:r w:rsidR="007563C3">
        <w:rPr>
          <w:lang w:eastAsia="en-GB"/>
        </w:rPr>
        <w:t>a</w:t>
      </w:r>
      <w:r w:rsidR="007563C3" w:rsidRPr="00456376">
        <w:rPr>
          <w:lang w:eastAsia="en-GB"/>
        </w:rPr>
        <w:t xml:space="preserve"> year ago he complained that no-one picks up the phone at the </w:t>
      </w:r>
      <w:r w:rsidR="007563C3">
        <w:rPr>
          <w:lang w:eastAsia="en-GB"/>
        </w:rPr>
        <w:t xml:space="preserve">Day Lewis </w:t>
      </w:r>
      <w:r w:rsidR="007563C3" w:rsidRPr="00456376">
        <w:rPr>
          <w:lang w:eastAsia="en-GB"/>
        </w:rPr>
        <w:t>Pharmacy</w:t>
      </w:r>
      <w:r w:rsidR="007563C3">
        <w:rPr>
          <w:lang w:eastAsia="en-GB"/>
        </w:rPr>
        <w:t xml:space="preserve">. </w:t>
      </w:r>
      <w:r w:rsidR="007563C3" w:rsidRPr="00456376">
        <w:rPr>
          <w:lang w:eastAsia="en-GB"/>
        </w:rPr>
        <w:t xml:space="preserve">When </w:t>
      </w:r>
      <w:r w:rsidR="007563C3">
        <w:rPr>
          <w:lang w:eastAsia="en-GB"/>
        </w:rPr>
        <w:t>I</w:t>
      </w:r>
      <w:r w:rsidR="007563C3" w:rsidRPr="00456376">
        <w:rPr>
          <w:lang w:eastAsia="en-GB"/>
        </w:rPr>
        <w:t xml:space="preserve"> went to the Pharmacy and complained</w:t>
      </w:r>
      <w:r w:rsidR="007563C3">
        <w:rPr>
          <w:lang w:eastAsia="en-GB"/>
        </w:rPr>
        <w:t xml:space="preserve">, I </w:t>
      </w:r>
      <w:r w:rsidR="007563C3" w:rsidRPr="00456376">
        <w:rPr>
          <w:lang w:eastAsia="en-GB"/>
        </w:rPr>
        <w:t xml:space="preserve">was told, there was a problem with the phone. </w:t>
      </w:r>
      <w:r w:rsidR="007563C3">
        <w:rPr>
          <w:lang w:eastAsia="en-GB"/>
        </w:rPr>
        <w:t>I</w:t>
      </w:r>
      <w:r w:rsidR="007563C3" w:rsidRPr="00456376">
        <w:rPr>
          <w:lang w:eastAsia="en-GB"/>
        </w:rPr>
        <w:t xml:space="preserve"> still ha</w:t>
      </w:r>
      <w:r w:rsidR="007563C3">
        <w:rPr>
          <w:lang w:eastAsia="en-GB"/>
        </w:rPr>
        <w:t>ve</w:t>
      </w:r>
      <w:r w:rsidR="007563C3" w:rsidRPr="00456376">
        <w:rPr>
          <w:lang w:eastAsia="en-GB"/>
        </w:rPr>
        <w:t xml:space="preserve"> the same issue and </w:t>
      </w:r>
      <w:r w:rsidR="007563C3">
        <w:rPr>
          <w:lang w:eastAsia="en-GB"/>
        </w:rPr>
        <w:t xml:space="preserve">I </w:t>
      </w:r>
      <w:r w:rsidR="007563C3" w:rsidRPr="00456376">
        <w:rPr>
          <w:lang w:eastAsia="en-GB"/>
        </w:rPr>
        <w:t xml:space="preserve">feel this should have been corrected by now. On occasions when the phone is answered, the response is </w:t>
      </w:r>
      <w:r w:rsidR="007563C3">
        <w:rPr>
          <w:lang w:eastAsia="en-GB"/>
        </w:rPr>
        <w:t>‘</w:t>
      </w:r>
      <w:r w:rsidR="007563C3" w:rsidRPr="00456376">
        <w:rPr>
          <w:lang w:eastAsia="en-GB"/>
        </w:rPr>
        <w:t>we are busy, call back later</w:t>
      </w:r>
      <w:r w:rsidR="007563C3">
        <w:rPr>
          <w:lang w:eastAsia="en-GB"/>
        </w:rPr>
        <w:t>’. I am</w:t>
      </w:r>
      <w:r w:rsidR="007563C3" w:rsidRPr="00456376">
        <w:rPr>
          <w:lang w:eastAsia="en-GB"/>
        </w:rPr>
        <w:t xml:space="preserve"> currently </w:t>
      </w:r>
      <w:r w:rsidR="007563C3">
        <w:rPr>
          <w:lang w:eastAsia="en-GB"/>
        </w:rPr>
        <w:t>unable to leave my home due to</w:t>
      </w:r>
      <w:r w:rsidR="007563C3" w:rsidRPr="00456376">
        <w:rPr>
          <w:lang w:eastAsia="en-GB"/>
        </w:rPr>
        <w:t xml:space="preserve"> multiple health issues.</w:t>
      </w:r>
      <w:r>
        <w:rPr>
          <w:lang w:eastAsia="en-GB"/>
        </w:rPr>
        <w:t>”</w:t>
      </w:r>
      <w:r w:rsidR="007563C3" w:rsidRPr="00456376">
        <w:rPr>
          <w:lang w:eastAsia="en-GB"/>
        </w:rPr>
        <w:t xml:space="preserve"> </w:t>
      </w:r>
    </w:p>
    <w:p w14:paraId="1154011C" w14:textId="29D85C00" w:rsidR="007563C3" w:rsidRDefault="007563C3" w:rsidP="00945496">
      <w:pPr>
        <w:pStyle w:val="Attribution"/>
        <w:rPr>
          <w:lang w:eastAsia="en-GB"/>
        </w:rPr>
      </w:pPr>
      <w:r w:rsidRPr="00456376">
        <w:rPr>
          <w:lang w:eastAsia="en-GB"/>
        </w:rPr>
        <w:t>188379</w:t>
      </w:r>
      <w:r>
        <w:rPr>
          <w:lang w:eastAsia="en-GB"/>
        </w:rPr>
        <w:t>,</w:t>
      </w:r>
      <w:r w:rsidRPr="00456376">
        <w:rPr>
          <w:lang w:eastAsia="en-GB"/>
        </w:rPr>
        <w:t xml:space="preserve"> March 2023</w:t>
      </w:r>
      <w:r>
        <w:rPr>
          <w:lang w:eastAsia="en-GB"/>
        </w:rPr>
        <w:t xml:space="preserve">, </w:t>
      </w:r>
      <w:r w:rsidR="00695026">
        <w:rPr>
          <w:lang w:eastAsia="en-GB"/>
        </w:rPr>
        <w:t>East Surrey resident</w:t>
      </w:r>
      <w:r>
        <w:rPr>
          <w:lang w:eastAsia="en-GB"/>
        </w:rPr>
        <w:t>.</w:t>
      </w:r>
    </w:p>
    <w:p w14:paraId="25E7A784" w14:textId="7CA0EAE4" w:rsidR="0000096A" w:rsidRPr="0000096A" w:rsidRDefault="0000096A" w:rsidP="0000096A">
      <w:pPr>
        <w:rPr>
          <w:lang w:eastAsia="en-GB"/>
        </w:rPr>
      </w:pPr>
    </w:p>
    <w:p w14:paraId="1BC25E2D" w14:textId="77777777" w:rsidR="005A44E2" w:rsidRDefault="00702A27" w:rsidP="00702A27">
      <w:pPr>
        <w:pStyle w:val="Heading1"/>
      </w:pPr>
      <w:bookmarkStart w:id="39" w:name="_Toc146727654"/>
      <w:r>
        <w:t>Dentistry</w:t>
      </w:r>
      <w:bookmarkEnd w:id="39"/>
    </w:p>
    <w:p w14:paraId="19BF35D3" w14:textId="322EB5FB" w:rsidR="007A534D" w:rsidRPr="007A534D" w:rsidRDefault="007A534D" w:rsidP="007A534D">
      <w:pPr>
        <w:pStyle w:val="Heading2"/>
      </w:pPr>
      <w:bookmarkStart w:id="40" w:name="_Toc146727655"/>
      <w:r>
        <w:t>Compassionate support for young people</w:t>
      </w:r>
      <w:bookmarkEnd w:id="40"/>
    </w:p>
    <w:p w14:paraId="6D4F91AE" w14:textId="12C3B596" w:rsidR="00CA2829" w:rsidRDefault="00CA2829" w:rsidP="00CA2829">
      <w:r>
        <w:t xml:space="preserve">In August, our community engagement team </w:t>
      </w:r>
      <w:r w:rsidR="009B5C72">
        <w:t xml:space="preserve">visited </w:t>
      </w:r>
      <w:r w:rsidR="00FE0768">
        <w:t>groups and organisations supporting children and young people</w:t>
      </w:r>
      <w:r w:rsidR="00252F0D">
        <w:t>. W</w:t>
      </w:r>
      <w:r w:rsidR="00FE0768">
        <w:t>e heard a positive experience of dentists providing s</w:t>
      </w:r>
      <w:r w:rsidR="00540310">
        <w:t>upport sensitive to a young person’s needs:</w:t>
      </w:r>
    </w:p>
    <w:p w14:paraId="03D7A928" w14:textId="77777777" w:rsidR="00CA2829" w:rsidRPr="00CA2829" w:rsidRDefault="00CA2829" w:rsidP="00CA2829"/>
    <w:p w14:paraId="7C7C2743" w14:textId="7BC6510F" w:rsidR="00945496" w:rsidRDefault="00945496" w:rsidP="003B7EB2">
      <w:pPr>
        <w:pStyle w:val="Quote"/>
      </w:pPr>
      <w:r>
        <w:t>“</w:t>
      </w:r>
      <w:r w:rsidR="008D1B1A" w:rsidRPr="008D1B1A">
        <w:t xml:space="preserve">Dentist is very </w:t>
      </w:r>
      <w:proofErr w:type="gramStart"/>
      <w:r w:rsidR="008D1B1A" w:rsidRPr="008D1B1A">
        <w:t>nice,</w:t>
      </w:r>
      <w:proofErr w:type="gramEnd"/>
      <w:r w:rsidR="008D1B1A" w:rsidRPr="008D1B1A">
        <w:t xml:space="preserve"> they always look after me and my sister. We go every 6 months</w:t>
      </w:r>
      <w:r w:rsidR="00757451">
        <w:t>,</w:t>
      </w:r>
      <w:r w:rsidR="008D1B1A" w:rsidRPr="008D1B1A">
        <w:t xml:space="preserve"> and my Mum makes the appointments in person as we leave. I have all my check</w:t>
      </w:r>
      <w:r w:rsidR="00757451">
        <w:t>-</w:t>
      </w:r>
      <w:r w:rsidR="008D1B1A" w:rsidRPr="008D1B1A">
        <w:t>ups there and have just had my braces taken off a</w:t>
      </w:r>
      <w:r w:rsidR="00757451">
        <w:t>t</w:t>
      </w:r>
      <w:r w:rsidR="008D1B1A" w:rsidRPr="008D1B1A">
        <w:t xml:space="preserve"> the orthodontist. They have been great through the last 2 years with me. I hated having braces</w:t>
      </w:r>
      <w:r w:rsidR="00757451">
        <w:t>,</w:t>
      </w:r>
      <w:r w:rsidR="008D1B1A" w:rsidRPr="008D1B1A">
        <w:t xml:space="preserve"> but they helped me have light colour bands and metal.</w:t>
      </w:r>
      <w:r>
        <w:t>”</w:t>
      </w:r>
    </w:p>
    <w:p w14:paraId="21169502" w14:textId="1F9399B3" w:rsidR="008D1B1A" w:rsidRDefault="008D1B1A" w:rsidP="00945496">
      <w:pPr>
        <w:pStyle w:val="Attribution"/>
      </w:pPr>
      <w:r w:rsidRPr="003B7EB2">
        <w:t xml:space="preserve">196249, </w:t>
      </w:r>
      <w:r w:rsidR="00CA2829" w:rsidRPr="003B7EB2">
        <w:t xml:space="preserve">August 2023, </w:t>
      </w:r>
      <w:proofErr w:type="gramStart"/>
      <w:r w:rsidR="00CA2829" w:rsidRPr="003B7EB2">
        <w:t>North West</w:t>
      </w:r>
      <w:proofErr w:type="gramEnd"/>
      <w:r w:rsidR="00CA2829" w:rsidRPr="003B7EB2">
        <w:t xml:space="preserve"> Surrey resident.</w:t>
      </w:r>
    </w:p>
    <w:p w14:paraId="330765D5" w14:textId="77777777" w:rsidR="008D1B1A" w:rsidRDefault="008D1B1A" w:rsidP="00702A27"/>
    <w:p w14:paraId="6499CF89" w14:textId="3222FC37" w:rsidR="007A534D" w:rsidRDefault="007A534D" w:rsidP="007A534D">
      <w:pPr>
        <w:pStyle w:val="Heading2"/>
      </w:pPr>
      <w:bookmarkStart w:id="41" w:name="_Toc146727656"/>
      <w:r>
        <w:t xml:space="preserve">Services </w:t>
      </w:r>
      <w:r w:rsidR="00A8577A">
        <w:t xml:space="preserve">becoming fully </w:t>
      </w:r>
      <w:proofErr w:type="gramStart"/>
      <w:r w:rsidR="00A8577A">
        <w:t>private</w:t>
      </w:r>
      <w:bookmarkEnd w:id="41"/>
      <w:proofErr w:type="gramEnd"/>
    </w:p>
    <w:p w14:paraId="59559DF1" w14:textId="7A5F3F2C" w:rsidR="004D1E10" w:rsidRDefault="00D103F2" w:rsidP="00702A27">
      <w:r>
        <w:t xml:space="preserve">Residents have shared that their local dentist is no longer </w:t>
      </w:r>
      <w:r w:rsidR="006747B2">
        <w:t>offering NHS services, leaving them without ready access to dental services:</w:t>
      </w:r>
    </w:p>
    <w:p w14:paraId="4E4ECB0E" w14:textId="77777777" w:rsidR="00987628" w:rsidRDefault="00987628" w:rsidP="00702A27"/>
    <w:p w14:paraId="26995E7D" w14:textId="77777777" w:rsidR="00945496" w:rsidRDefault="00945496" w:rsidP="006747B2">
      <w:pPr>
        <w:pStyle w:val="Quote"/>
      </w:pPr>
      <w:r>
        <w:lastRenderedPageBreak/>
        <w:t>“</w:t>
      </w:r>
      <w:r w:rsidR="00C72F9F" w:rsidRPr="00C72F9F">
        <w:t xml:space="preserve">Our local dentist has gone </w:t>
      </w:r>
      <w:proofErr w:type="gramStart"/>
      <w:r w:rsidR="00C72F9F" w:rsidRPr="00C72F9F">
        <w:t>private</w:t>
      </w:r>
      <w:proofErr w:type="gramEnd"/>
      <w:r w:rsidR="00C72F9F" w:rsidRPr="00C72F9F">
        <w:t xml:space="preserve"> and I need to register myself my wife and my mother. I have Parkinson's, my wife is on warfarin and has a pacemaker, and my mother is 87 and has all her own teeth. We cannot get registered anywhere and feel like the medical profession has given up on us.</w:t>
      </w:r>
      <w:r>
        <w:t>”</w:t>
      </w:r>
    </w:p>
    <w:p w14:paraId="2FB481B6" w14:textId="7F1A14B5" w:rsidR="00987628" w:rsidRDefault="00C72F9F" w:rsidP="00945496">
      <w:pPr>
        <w:pStyle w:val="Attribution"/>
      </w:pPr>
      <w:r w:rsidRPr="006747B2">
        <w:t>197049, August 2023.</w:t>
      </w:r>
    </w:p>
    <w:p w14:paraId="6341395E" w14:textId="77777777" w:rsidR="006C3073" w:rsidRDefault="006C3073" w:rsidP="006C3073"/>
    <w:p w14:paraId="1027CAEE" w14:textId="77777777" w:rsidR="006C3073" w:rsidRDefault="006C3073" w:rsidP="006C3073"/>
    <w:p w14:paraId="21C8484A" w14:textId="77777777" w:rsidR="00047B76" w:rsidRDefault="00047B76" w:rsidP="006C3073"/>
    <w:p w14:paraId="1AB85055" w14:textId="77777777" w:rsidR="00047B76" w:rsidRDefault="00047B76" w:rsidP="006C3073"/>
    <w:p w14:paraId="78AAAA1F" w14:textId="77777777" w:rsidR="00047B76" w:rsidRDefault="00047B76" w:rsidP="006C3073"/>
    <w:p w14:paraId="238F8615" w14:textId="77777777" w:rsidR="00047B76" w:rsidRDefault="00047B76" w:rsidP="006C3073"/>
    <w:p w14:paraId="274D7579" w14:textId="77777777" w:rsidR="00047B76" w:rsidRDefault="00047B76" w:rsidP="006C3073"/>
    <w:p w14:paraId="604304EF" w14:textId="77777777" w:rsidR="00047B76" w:rsidRDefault="00047B76" w:rsidP="006C3073"/>
    <w:p w14:paraId="406E483F" w14:textId="77777777" w:rsidR="00047B76" w:rsidRDefault="00047B76" w:rsidP="006C3073"/>
    <w:p w14:paraId="7D0FE350" w14:textId="77777777" w:rsidR="00047B76" w:rsidRDefault="00047B76" w:rsidP="006C3073"/>
    <w:p w14:paraId="7272BEE4" w14:textId="77777777" w:rsidR="00047B76" w:rsidRDefault="00047B76" w:rsidP="006C3073"/>
    <w:p w14:paraId="5003F0D2" w14:textId="77777777" w:rsidR="00047B76" w:rsidRDefault="00047B76" w:rsidP="006C3073"/>
    <w:p w14:paraId="5D1175F5" w14:textId="77777777" w:rsidR="00047B76" w:rsidRDefault="00047B76" w:rsidP="006C3073"/>
    <w:p w14:paraId="18B2BC7F" w14:textId="77777777" w:rsidR="00047B76" w:rsidRDefault="00047B76" w:rsidP="006C3073"/>
    <w:p w14:paraId="4B26FCD6" w14:textId="77777777" w:rsidR="00047B76" w:rsidRDefault="00047B76" w:rsidP="006C3073"/>
    <w:p w14:paraId="6FA263D7" w14:textId="77777777" w:rsidR="006C3073" w:rsidRPr="006C3073" w:rsidRDefault="006C3073" w:rsidP="006C3073"/>
    <w:p w14:paraId="0EB3140D" w14:textId="77777777" w:rsidR="00465D2E" w:rsidRDefault="00465D2E" w:rsidP="00702A27"/>
    <w:p w14:paraId="6EF2C2B6" w14:textId="77777777" w:rsidR="00945496" w:rsidRDefault="00945496">
      <w:pPr>
        <w:spacing w:after="160" w:line="259" w:lineRule="auto"/>
        <w:rPr>
          <w:rFonts w:eastAsiaTheme="majorEastAsia" w:cstheme="majorBidi"/>
          <w:b/>
          <w:color w:val="E73E97" w:themeColor="background2"/>
          <w:sz w:val="36"/>
          <w:szCs w:val="32"/>
        </w:rPr>
      </w:pPr>
      <w:bookmarkStart w:id="42" w:name="_Healthwatch_Surrey_–"/>
      <w:bookmarkStart w:id="43" w:name="_Toc118820184"/>
      <w:bookmarkStart w:id="44" w:name="_Toc120803703"/>
      <w:bookmarkStart w:id="45" w:name="_Toc146727657"/>
      <w:bookmarkEnd w:id="42"/>
      <w:r>
        <w:br w:type="page"/>
      </w:r>
    </w:p>
    <w:p w14:paraId="67DA9CFC" w14:textId="041D3123" w:rsidR="005A15FA" w:rsidRDefault="005A15FA" w:rsidP="005A15FA">
      <w:pPr>
        <w:pStyle w:val="Heading1"/>
      </w:pPr>
      <w:r>
        <w:lastRenderedPageBreak/>
        <w:t xml:space="preserve">Healthwatch Surrey – Contact </w:t>
      </w:r>
      <w:proofErr w:type="gramStart"/>
      <w:r>
        <w:t>us</w:t>
      </w:r>
      <w:bookmarkEnd w:id="43"/>
      <w:bookmarkEnd w:id="44"/>
      <w:bookmarkEnd w:id="45"/>
      <w:proofErr w:type="gramEnd"/>
    </w:p>
    <w:p w14:paraId="48C55EAA" w14:textId="77777777" w:rsidR="005A15FA" w:rsidRDefault="005A15FA" w:rsidP="005A15FA"/>
    <w:p w14:paraId="56CD87E8" w14:textId="069E3DD3" w:rsidR="005A15FA" w:rsidRDefault="005A15FA" w:rsidP="005A15FA">
      <w:pPr>
        <w:spacing w:line="360" w:lineRule="auto"/>
        <w:rPr>
          <w:color w:val="004F6B"/>
          <w:szCs w:val="24"/>
        </w:rPr>
      </w:pPr>
      <w:r w:rsidRPr="003D54C3">
        <w:rPr>
          <w:noProof/>
          <w:color w:val="004F6B"/>
          <w:szCs w:val="24"/>
        </w:rPr>
        <w:t xml:space="preserve">Website: </w:t>
      </w:r>
      <w:hyperlink r:id="rId16" w:history="1">
        <w:r w:rsidR="00945496" w:rsidRPr="00B00997">
          <w:rPr>
            <w:rStyle w:val="Hyperlink"/>
            <w:szCs w:val="24"/>
          </w:rPr>
          <w:t>www.healthwatchsurrey.co.uk</w:t>
        </w:r>
      </w:hyperlink>
    </w:p>
    <w:p w14:paraId="25E3BB8E" w14:textId="77777777" w:rsidR="005A15FA" w:rsidRPr="003D54C3" w:rsidRDefault="005A15FA" w:rsidP="005A15FA">
      <w:pPr>
        <w:spacing w:line="360" w:lineRule="auto"/>
        <w:rPr>
          <w:color w:val="004F6B"/>
          <w:szCs w:val="24"/>
        </w:rPr>
      </w:pPr>
      <w:r w:rsidRPr="003D54C3">
        <w:rPr>
          <w:color w:val="004F6B"/>
          <w:szCs w:val="24"/>
        </w:rPr>
        <w:t>Phone: 0303 303 0023</w:t>
      </w:r>
    </w:p>
    <w:p w14:paraId="2C9EFC1F" w14:textId="77777777" w:rsidR="005A15FA" w:rsidRPr="003D54C3" w:rsidRDefault="005A15FA" w:rsidP="005A15FA">
      <w:pPr>
        <w:spacing w:line="360" w:lineRule="auto"/>
        <w:rPr>
          <w:color w:val="004F6B"/>
          <w:szCs w:val="24"/>
        </w:rPr>
      </w:pPr>
      <w:r w:rsidRPr="003D54C3">
        <w:rPr>
          <w:color w:val="004F6B"/>
          <w:szCs w:val="24"/>
        </w:rPr>
        <w:t>Text/SMS: 07592 787533</w:t>
      </w:r>
    </w:p>
    <w:p w14:paraId="6A3AFA51" w14:textId="77777777" w:rsidR="005A15FA" w:rsidRPr="003D54C3" w:rsidRDefault="005A15FA" w:rsidP="005A15FA">
      <w:pPr>
        <w:spacing w:line="360" w:lineRule="auto"/>
        <w:rPr>
          <w:color w:val="004F6B"/>
          <w:szCs w:val="24"/>
        </w:rPr>
      </w:pPr>
      <w:r w:rsidRPr="003D54C3">
        <w:rPr>
          <w:noProof/>
          <w:color w:val="004F6B"/>
          <w:szCs w:val="24"/>
        </w:rPr>
        <w:t xml:space="preserve">Email: </w:t>
      </w:r>
      <w:hyperlink r:id="rId17" w:history="1">
        <w:r w:rsidRPr="003D54C3">
          <w:rPr>
            <w:rStyle w:val="Hyperlink"/>
            <w:szCs w:val="24"/>
          </w:rPr>
          <w:t>enquiries@healthwatchsurrey.co.uk</w:t>
        </w:r>
      </w:hyperlink>
    </w:p>
    <w:p w14:paraId="73A1D315" w14:textId="77777777" w:rsidR="005A15FA" w:rsidRPr="003D54C3" w:rsidRDefault="005A15FA" w:rsidP="005A15FA">
      <w:pPr>
        <w:rPr>
          <w:color w:val="004F6B"/>
          <w:szCs w:val="24"/>
        </w:rPr>
      </w:pPr>
      <w:r w:rsidRPr="003D54C3">
        <w:rPr>
          <w:color w:val="004F6B"/>
          <w:szCs w:val="24"/>
        </w:rPr>
        <w:t>Address: Freepost RSYX-ETRE-CXBY, Healthwatch Surrey, Astolat,</w:t>
      </w:r>
    </w:p>
    <w:p w14:paraId="222BCEC8" w14:textId="77777777" w:rsidR="005A15FA" w:rsidRPr="003D54C3" w:rsidRDefault="005A15FA" w:rsidP="005A15FA">
      <w:pPr>
        <w:rPr>
          <w:color w:val="004F6B"/>
          <w:szCs w:val="24"/>
        </w:rPr>
      </w:pPr>
      <w:r w:rsidRPr="003D54C3">
        <w:rPr>
          <w:color w:val="004F6B"/>
          <w:szCs w:val="24"/>
        </w:rPr>
        <w:t xml:space="preserve">Coniers Way, Burpham, Guildford, </w:t>
      </w:r>
      <w:proofErr w:type="gramStart"/>
      <w:r w:rsidRPr="003D54C3">
        <w:rPr>
          <w:color w:val="004F6B"/>
          <w:szCs w:val="24"/>
        </w:rPr>
        <w:t>Surrey,GU</w:t>
      </w:r>
      <w:proofErr w:type="gramEnd"/>
      <w:r w:rsidRPr="003D54C3">
        <w:rPr>
          <w:color w:val="004F6B"/>
          <w:szCs w:val="24"/>
        </w:rPr>
        <w:t>4 7HL</w:t>
      </w:r>
    </w:p>
    <w:p w14:paraId="3622F54E" w14:textId="77777777" w:rsidR="00945496" w:rsidRDefault="00945496" w:rsidP="00945496">
      <w:pPr>
        <w:spacing w:line="360" w:lineRule="auto"/>
        <w:rPr>
          <w:color w:val="004F6B"/>
          <w:szCs w:val="24"/>
        </w:rPr>
      </w:pPr>
    </w:p>
    <w:p w14:paraId="25A793EC" w14:textId="416BD7B7" w:rsidR="00945496" w:rsidRPr="003D54C3" w:rsidRDefault="00945496" w:rsidP="00945496">
      <w:pPr>
        <w:spacing w:line="360" w:lineRule="auto"/>
        <w:rPr>
          <w:color w:val="004F6B"/>
          <w:szCs w:val="24"/>
        </w:rPr>
      </w:pPr>
      <w:r w:rsidRPr="003D54C3">
        <w:rPr>
          <w:noProof/>
          <w:color w:val="004F6B"/>
          <w:szCs w:val="24"/>
        </w:rPr>
        <w:drawing>
          <wp:inline distT="0" distB="0" distL="0" distR="0" wp14:anchorId="28E28639" wp14:editId="1544091C">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19" w:history="1">
        <w:r w:rsidRPr="00945496">
          <w:rPr>
            <w:rStyle w:val="Hyperlink"/>
            <w:szCs w:val="24"/>
          </w:rPr>
          <w:t>Healthwatch Surrey</w:t>
        </w:r>
      </w:hyperlink>
    </w:p>
    <w:p w14:paraId="2F864224" w14:textId="6B99FA4F" w:rsidR="005A15FA" w:rsidRPr="003D54C3" w:rsidRDefault="005A15FA" w:rsidP="005A15FA">
      <w:pPr>
        <w:spacing w:line="360" w:lineRule="auto"/>
        <w:rPr>
          <w:color w:val="004F6B"/>
          <w:szCs w:val="24"/>
        </w:rPr>
      </w:pPr>
      <w:r w:rsidRPr="003D54C3">
        <w:rPr>
          <w:noProof/>
          <w:color w:val="004F6B"/>
          <w:szCs w:val="24"/>
        </w:rPr>
        <w:drawing>
          <wp:inline distT="0" distB="0" distL="0" distR="0" wp14:anchorId="5CC2C176" wp14:editId="3684C39A">
            <wp:extent cx="252000" cy="252000"/>
            <wp:effectExtent l="0" t="0" r="0" b="0"/>
            <wp:docPr id="16" name="Picture 16"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itter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1" w:history="1">
        <w:proofErr w:type="spellStart"/>
        <w:r w:rsidRPr="00945496">
          <w:rPr>
            <w:rStyle w:val="Hyperlink"/>
            <w:szCs w:val="24"/>
          </w:rPr>
          <w:t>HW_Surrey</w:t>
        </w:r>
        <w:proofErr w:type="spellEnd"/>
      </w:hyperlink>
    </w:p>
    <w:p w14:paraId="4CA432EC" w14:textId="790DF7A6" w:rsidR="005A15FA" w:rsidRPr="003D54C3" w:rsidRDefault="005A15FA" w:rsidP="005A15FA">
      <w:pPr>
        <w:spacing w:line="360" w:lineRule="auto"/>
        <w:rPr>
          <w:color w:val="004F6B"/>
          <w:szCs w:val="24"/>
        </w:rPr>
      </w:pPr>
      <w:r w:rsidRPr="003D54C3">
        <w:rPr>
          <w:noProof/>
          <w:color w:val="004F6B"/>
          <w:szCs w:val="24"/>
        </w:rPr>
        <w:drawing>
          <wp:inline distT="0" distB="0" distL="0" distR="0" wp14:anchorId="1E50CED4" wp14:editId="1D1B535D">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3" w:history="1">
        <w:proofErr w:type="spellStart"/>
        <w:r w:rsidRPr="00945496">
          <w:rPr>
            <w:rStyle w:val="Hyperlink"/>
            <w:szCs w:val="24"/>
          </w:rPr>
          <w:t>healthwatch_surrey</w:t>
        </w:r>
        <w:proofErr w:type="spellEnd"/>
      </w:hyperlink>
    </w:p>
    <w:p w14:paraId="591EA522" w14:textId="3700647D" w:rsidR="005A15FA" w:rsidRDefault="005A15FA" w:rsidP="005A15FA">
      <w:pPr>
        <w:spacing w:line="360" w:lineRule="auto"/>
        <w:rPr>
          <w:color w:val="004F6B"/>
          <w:szCs w:val="24"/>
        </w:rPr>
      </w:pPr>
      <w:r w:rsidRPr="003D54C3">
        <w:rPr>
          <w:noProof/>
          <w:color w:val="004F6B"/>
          <w:szCs w:val="24"/>
        </w:rPr>
        <w:drawing>
          <wp:inline distT="0" distB="0" distL="0" distR="0" wp14:anchorId="2D42913E" wp14:editId="6DCAC48C">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5" w:history="1">
        <w:r w:rsidRPr="00945496">
          <w:rPr>
            <w:rStyle w:val="Hyperlink"/>
            <w:szCs w:val="24"/>
          </w:rPr>
          <w:t>Healthwatch Surrey</w:t>
        </w:r>
      </w:hyperlink>
    </w:p>
    <w:p w14:paraId="07B1DFF9" w14:textId="77777777" w:rsidR="005A15FA" w:rsidRDefault="005A15FA" w:rsidP="005A15FA"/>
    <w:p w14:paraId="4DEA0608" w14:textId="4CABFE70" w:rsidR="005A15FA" w:rsidRDefault="005A15FA" w:rsidP="003F192C"/>
    <w:sectPr w:rsidR="005A15FA" w:rsidSect="00715CCB">
      <w:headerReference w:type="default" r:id="rId26"/>
      <w:footerReference w:type="default" r:id="rId2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96CFA" w14:textId="77777777" w:rsidR="005A51AA" w:rsidRDefault="005A51AA" w:rsidP="00810BB9">
      <w:r>
        <w:separator/>
      </w:r>
    </w:p>
  </w:endnote>
  <w:endnote w:type="continuationSeparator" w:id="0">
    <w:p w14:paraId="0ECB794F" w14:textId="77777777" w:rsidR="005A51AA" w:rsidRDefault="005A51AA" w:rsidP="00810BB9">
      <w:r>
        <w:continuationSeparator/>
      </w:r>
    </w:p>
  </w:endnote>
  <w:endnote w:type="continuationNotice" w:id="1">
    <w:p w14:paraId="37AFCF11" w14:textId="77777777" w:rsidR="005A51AA" w:rsidRDefault="005A51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CAA9"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67BBDB28" wp14:editId="4CF4502F">
              <wp:simplePos x="0" y="0"/>
              <wp:positionH relativeFrom="column">
                <wp:posOffset>-594360</wp:posOffset>
              </wp:positionH>
              <wp:positionV relativeFrom="paragraph">
                <wp:posOffset>257810</wp:posOffset>
              </wp:positionV>
              <wp:extent cx="484632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1404620"/>
                      </a:xfrm>
                      <a:prstGeom prst="rect">
                        <a:avLst/>
                      </a:prstGeom>
                      <a:noFill/>
                      <a:ln w="9525">
                        <a:noFill/>
                        <a:miter lim="800000"/>
                        <a:headEnd/>
                        <a:tailEnd/>
                      </a:ln>
                    </wps:spPr>
                    <wps:txbx>
                      <w:txbxContent>
                        <w:p w14:paraId="0910B94B" w14:textId="53B4EF11" w:rsidR="00AB39DB" w:rsidRPr="006434C8" w:rsidRDefault="00C8334F" w:rsidP="00AB39DB">
                          <w:pPr>
                            <w:rPr>
                              <w:color w:val="FFFFFF" w:themeColor="background1"/>
                            </w:rPr>
                          </w:pPr>
                          <w:r>
                            <w:rPr>
                              <w:color w:val="FFFFFF" w:themeColor="background1"/>
                            </w:rPr>
                            <w:t xml:space="preserve">What we’re hearing about primary care </w:t>
                          </w:r>
                        </w:p>
                        <w:p w14:paraId="00063121" w14:textId="75FAF5ED" w:rsidR="00D772B9" w:rsidRDefault="007148F2" w:rsidP="00C46DF9">
                          <w:pPr>
                            <w:rPr>
                              <w:color w:val="FFFFFF" w:themeColor="background1"/>
                            </w:rPr>
                          </w:pPr>
                          <w:r>
                            <w:rPr>
                              <w:color w:val="FFFFFF" w:themeColor="background1"/>
                            </w:rPr>
                            <w:t>September</w:t>
                          </w:r>
                          <w:r w:rsidR="00D772B9">
                            <w:rPr>
                              <w:color w:val="FFFFFF" w:themeColor="background1"/>
                            </w:rPr>
                            <w:t xml:space="preserve"> 202</w:t>
                          </w:r>
                          <w:r w:rsidR="00617DD7">
                            <w:rPr>
                              <w:color w:val="FFFFFF" w:themeColor="background1"/>
                            </w:rPr>
                            <w:t>3</w:t>
                          </w:r>
                          <w:r w:rsidR="00D772B9">
                            <w:rPr>
                              <w:color w:val="FFFFFF" w:themeColor="background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BBDB28" id="_x0000_t202" coordsize="21600,21600" o:spt="202" path="m,l,21600r21600,l21600,xe">
              <v:stroke joinstyle="miter"/>
              <v:path gradientshapeok="t" o:connecttype="rect"/>
            </v:shapetype>
            <v:shape id="Text Box 217" o:spid="_x0000_s1026" type="#_x0000_t202" style="position:absolute;left:0;text-align:left;margin-left:-46.8pt;margin-top:20.3pt;width:381.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" filled="f" stroked="f">
              <v:textbox style="mso-fit-shape-to-text:t">
                <w:txbxContent>
                  <w:p w14:paraId="0910B94B" w14:textId="53B4EF11" w:rsidR="00AB39DB" w:rsidRPr="006434C8" w:rsidRDefault="00C8334F" w:rsidP="00AB39DB">
                    <w:pPr>
                      <w:rPr>
                        <w:color w:val="FFFFFF" w:themeColor="background1"/>
                      </w:rPr>
                    </w:pPr>
                    <w:r>
                      <w:rPr>
                        <w:color w:val="FFFFFF" w:themeColor="background1"/>
                      </w:rPr>
                      <w:t xml:space="preserve">What we’re hearing about primary care </w:t>
                    </w:r>
                  </w:p>
                  <w:p w14:paraId="00063121" w14:textId="75FAF5ED" w:rsidR="00D772B9" w:rsidRDefault="007148F2" w:rsidP="00C46DF9">
                    <w:pPr>
                      <w:rPr>
                        <w:color w:val="FFFFFF" w:themeColor="background1"/>
                      </w:rPr>
                    </w:pPr>
                    <w:r>
                      <w:rPr>
                        <w:color w:val="FFFFFF" w:themeColor="background1"/>
                      </w:rPr>
                      <w:t>September</w:t>
                    </w:r>
                    <w:r w:rsidR="00D772B9">
                      <w:rPr>
                        <w:color w:val="FFFFFF" w:themeColor="background1"/>
                      </w:rPr>
                      <w:t xml:space="preserve"> 202</w:t>
                    </w:r>
                    <w:r w:rsidR="00617DD7">
                      <w:rPr>
                        <w:color w:val="FFFFFF" w:themeColor="background1"/>
                      </w:rPr>
                      <w:t>3</w:t>
                    </w:r>
                    <w:r w:rsidR="00D772B9">
                      <w:rPr>
                        <w:color w:val="FFFFFF" w:themeColor="background1"/>
                      </w:rPr>
                      <w:t xml:space="preserve"> </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47EED9A1" wp14:editId="311FC6C9">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229F6294"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2B19E9EF" wp14:editId="1C30324B">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7C90380"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9E9EF"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Content>
                      <w:p w14:paraId="27C90380"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09FCF" w14:textId="77777777" w:rsidR="005A51AA" w:rsidRDefault="005A51AA" w:rsidP="00810BB9">
      <w:r>
        <w:separator/>
      </w:r>
    </w:p>
  </w:footnote>
  <w:footnote w:type="continuationSeparator" w:id="0">
    <w:p w14:paraId="664058F0" w14:textId="77777777" w:rsidR="005A51AA" w:rsidRDefault="005A51AA" w:rsidP="00810BB9">
      <w:r>
        <w:continuationSeparator/>
      </w:r>
    </w:p>
  </w:footnote>
  <w:footnote w:type="continuationNotice" w:id="1">
    <w:p w14:paraId="3085B297" w14:textId="77777777" w:rsidR="005A51AA" w:rsidRDefault="005A51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CF53"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5BFB2EEC" wp14:editId="4E43FAC3">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6B815"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20F7DB51" wp14:editId="5FA5690C">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73.75pt;height:573.75pt" o:bullet="t">
        <v:imagedata r:id="rId1" o:title="OurVoice_250mm_HTML_RhodamineRed"/>
      </v:shape>
    </w:pict>
  </w:numPicBullet>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721293284">
    <w:abstractNumId w:val="4"/>
  </w:num>
  <w:num w:numId="2" w16cid:durableId="697319535">
    <w:abstractNumId w:val="1"/>
  </w:num>
  <w:num w:numId="3" w16cid:durableId="1783838624">
    <w:abstractNumId w:val="0"/>
  </w:num>
  <w:num w:numId="4" w16cid:durableId="2102337394">
    <w:abstractNumId w:val="2"/>
  </w:num>
  <w:num w:numId="5" w16cid:durableId="13656710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6AA"/>
    <w:rsid w:val="0000096A"/>
    <w:rsid w:val="00002479"/>
    <w:rsid w:val="00006953"/>
    <w:rsid w:val="00006F09"/>
    <w:rsid w:val="00012C1C"/>
    <w:rsid w:val="000159FB"/>
    <w:rsid w:val="000164B6"/>
    <w:rsid w:val="000169C2"/>
    <w:rsid w:val="0002082F"/>
    <w:rsid w:val="00021061"/>
    <w:rsid w:val="0002281B"/>
    <w:rsid w:val="0002384B"/>
    <w:rsid w:val="00026528"/>
    <w:rsid w:val="00026CE0"/>
    <w:rsid w:val="00041B0A"/>
    <w:rsid w:val="00043233"/>
    <w:rsid w:val="00043340"/>
    <w:rsid w:val="0004441B"/>
    <w:rsid w:val="0004628F"/>
    <w:rsid w:val="00046A31"/>
    <w:rsid w:val="00047B76"/>
    <w:rsid w:val="00053592"/>
    <w:rsid w:val="00060AC1"/>
    <w:rsid w:val="000615A1"/>
    <w:rsid w:val="00065649"/>
    <w:rsid w:val="000659AF"/>
    <w:rsid w:val="000663FF"/>
    <w:rsid w:val="00071ECF"/>
    <w:rsid w:val="00071F68"/>
    <w:rsid w:val="000749C1"/>
    <w:rsid w:val="0007662A"/>
    <w:rsid w:val="00082A26"/>
    <w:rsid w:val="00083DA8"/>
    <w:rsid w:val="00085B05"/>
    <w:rsid w:val="00087223"/>
    <w:rsid w:val="00087669"/>
    <w:rsid w:val="00087C2D"/>
    <w:rsid w:val="00087CCF"/>
    <w:rsid w:val="00091FDC"/>
    <w:rsid w:val="00095222"/>
    <w:rsid w:val="00096A6A"/>
    <w:rsid w:val="00096DB0"/>
    <w:rsid w:val="0009774D"/>
    <w:rsid w:val="000A1739"/>
    <w:rsid w:val="000A2FE3"/>
    <w:rsid w:val="000A533C"/>
    <w:rsid w:val="000A6BE5"/>
    <w:rsid w:val="000A74F4"/>
    <w:rsid w:val="000B0F56"/>
    <w:rsid w:val="000B59A5"/>
    <w:rsid w:val="000B5B17"/>
    <w:rsid w:val="000B65B8"/>
    <w:rsid w:val="000B767D"/>
    <w:rsid w:val="000B7699"/>
    <w:rsid w:val="000C07CA"/>
    <w:rsid w:val="000C3873"/>
    <w:rsid w:val="000C3DF5"/>
    <w:rsid w:val="000C3E70"/>
    <w:rsid w:val="000C4BB2"/>
    <w:rsid w:val="000C7A56"/>
    <w:rsid w:val="000D3CC7"/>
    <w:rsid w:val="000D3F75"/>
    <w:rsid w:val="000D458B"/>
    <w:rsid w:val="000E1B46"/>
    <w:rsid w:val="000E31A3"/>
    <w:rsid w:val="000E5A56"/>
    <w:rsid w:val="000E5C94"/>
    <w:rsid w:val="000F161B"/>
    <w:rsid w:val="000F1DCD"/>
    <w:rsid w:val="000F316F"/>
    <w:rsid w:val="000F39D9"/>
    <w:rsid w:val="000F6105"/>
    <w:rsid w:val="000F65C7"/>
    <w:rsid w:val="00100172"/>
    <w:rsid w:val="00103800"/>
    <w:rsid w:val="0010438A"/>
    <w:rsid w:val="00104C05"/>
    <w:rsid w:val="001065B7"/>
    <w:rsid w:val="0010759D"/>
    <w:rsid w:val="00110709"/>
    <w:rsid w:val="0011210E"/>
    <w:rsid w:val="001121E7"/>
    <w:rsid w:val="0011274B"/>
    <w:rsid w:val="00112A47"/>
    <w:rsid w:val="0011371A"/>
    <w:rsid w:val="00114543"/>
    <w:rsid w:val="0011751F"/>
    <w:rsid w:val="00121447"/>
    <w:rsid w:val="0012237F"/>
    <w:rsid w:val="00125363"/>
    <w:rsid w:val="00127A02"/>
    <w:rsid w:val="00130EC6"/>
    <w:rsid w:val="00135323"/>
    <w:rsid w:val="001363EA"/>
    <w:rsid w:val="00136C33"/>
    <w:rsid w:val="001436CE"/>
    <w:rsid w:val="001447CB"/>
    <w:rsid w:val="00150CB2"/>
    <w:rsid w:val="00151E1C"/>
    <w:rsid w:val="00152FBA"/>
    <w:rsid w:val="00153CE9"/>
    <w:rsid w:val="001544D2"/>
    <w:rsid w:val="001621B4"/>
    <w:rsid w:val="00162419"/>
    <w:rsid w:val="00163841"/>
    <w:rsid w:val="001660C8"/>
    <w:rsid w:val="00166368"/>
    <w:rsid w:val="0016786D"/>
    <w:rsid w:val="00167B1A"/>
    <w:rsid w:val="00172725"/>
    <w:rsid w:val="001741D7"/>
    <w:rsid w:val="00177F56"/>
    <w:rsid w:val="00183A3A"/>
    <w:rsid w:val="00184037"/>
    <w:rsid w:val="00184361"/>
    <w:rsid w:val="00192028"/>
    <w:rsid w:val="00192FBA"/>
    <w:rsid w:val="00195118"/>
    <w:rsid w:val="0019549D"/>
    <w:rsid w:val="00196493"/>
    <w:rsid w:val="001A31C6"/>
    <w:rsid w:val="001A4612"/>
    <w:rsid w:val="001A558C"/>
    <w:rsid w:val="001B18E1"/>
    <w:rsid w:val="001B1AE7"/>
    <w:rsid w:val="001B229C"/>
    <w:rsid w:val="001B2640"/>
    <w:rsid w:val="001B418D"/>
    <w:rsid w:val="001B65DD"/>
    <w:rsid w:val="001B774F"/>
    <w:rsid w:val="001C062B"/>
    <w:rsid w:val="001C0DA1"/>
    <w:rsid w:val="001C7591"/>
    <w:rsid w:val="001D0575"/>
    <w:rsid w:val="001D451F"/>
    <w:rsid w:val="001D4848"/>
    <w:rsid w:val="001D5646"/>
    <w:rsid w:val="001E0A27"/>
    <w:rsid w:val="001E1241"/>
    <w:rsid w:val="001E2BA8"/>
    <w:rsid w:val="001E371C"/>
    <w:rsid w:val="001E38A3"/>
    <w:rsid w:val="001E4139"/>
    <w:rsid w:val="001E71AF"/>
    <w:rsid w:val="001F1A9B"/>
    <w:rsid w:val="001F30F6"/>
    <w:rsid w:val="001F53E1"/>
    <w:rsid w:val="001F7805"/>
    <w:rsid w:val="00200154"/>
    <w:rsid w:val="00201617"/>
    <w:rsid w:val="00201862"/>
    <w:rsid w:val="0020377A"/>
    <w:rsid w:val="00204E79"/>
    <w:rsid w:val="0020794A"/>
    <w:rsid w:val="00207980"/>
    <w:rsid w:val="00207B26"/>
    <w:rsid w:val="00207D9A"/>
    <w:rsid w:val="00212B26"/>
    <w:rsid w:val="00213466"/>
    <w:rsid w:val="00214353"/>
    <w:rsid w:val="002172CA"/>
    <w:rsid w:val="00220AAC"/>
    <w:rsid w:val="002215F5"/>
    <w:rsid w:val="00223B97"/>
    <w:rsid w:val="00223D58"/>
    <w:rsid w:val="002249DA"/>
    <w:rsid w:val="00224A2F"/>
    <w:rsid w:val="00227369"/>
    <w:rsid w:val="00234BB5"/>
    <w:rsid w:val="00236625"/>
    <w:rsid w:val="002366BF"/>
    <w:rsid w:val="00241A74"/>
    <w:rsid w:val="00243884"/>
    <w:rsid w:val="00244E9E"/>
    <w:rsid w:val="00247447"/>
    <w:rsid w:val="00250ED9"/>
    <w:rsid w:val="0025144E"/>
    <w:rsid w:val="00252F0D"/>
    <w:rsid w:val="00253B35"/>
    <w:rsid w:val="00254CB6"/>
    <w:rsid w:val="00256ED7"/>
    <w:rsid w:val="002601F1"/>
    <w:rsid w:val="002610D3"/>
    <w:rsid w:val="00261ED1"/>
    <w:rsid w:val="00263547"/>
    <w:rsid w:val="00264968"/>
    <w:rsid w:val="00265C7F"/>
    <w:rsid w:val="00267125"/>
    <w:rsid w:val="00271F7E"/>
    <w:rsid w:val="00273001"/>
    <w:rsid w:val="00273DCD"/>
    <w:rsid w:val="00275102"/>
    <w:rsid w:val="002765EF"/>
    <w:rsid w:val="002779F5"/>
    <w:rsid w:val="0028111A"/>
    <w:rsid w:val="002823CE"/>
    <w:rsid w:val="00284DF9"/>
    <w:rsid w:val="00292CD9"/>
    <w:rsid w:val="00295D71"/>
    <w:rsid w:val="0029666C"/>
    <w:rsid w:val="002A1A85"/>
    <w:rsid w:val="002A3E21"/>
    <w:rsid w:val="002A441B"/>
    <w:rsid w:val="002A7327"/>
    <w:rsid w:val="002B1CBB"/>
    <w:rsid w:val="002B203B"/>
    <w:rsid w:val="002B5964"/>
    <w:rsid w:val="002B7F7B"/>
    <w:rsid w:val="002C0679"/>
    <w:rsid w:val="002C6D78"/>
    <w:rsid w:val="002C78B2"/>
    <w:rsid w:val="002D0102"/>
    <w:rsid w:val="002D1919"/>
    <w:rsid w:val="002D1DBC"/>
    <w:rsid w:val="002D298B"/>
    <w:rsid w:val="002D588D"/>
    <w:rsid w:val="002E1487"/>
    <w:rsid w:val="002E282B"/>
    <w:rsid w:val="002E47C3"/>
    <w:rsid w:val="002E6B31"/>
    <w:rsid w:val="002F0E01"/>
    <w:rsid w:val="002F298F"/>
    <w:rsid w:val="002F3501"/>
    <w:rsid w:val="002F36C6"/>
    <w:rsid w:val="002F3EBE"/>
    <w:rsid w:val="002F43BB"/>
    <w:rsid w:val="0030102C"/>
    <w:rsid w:val="003010E3"/>
    <w:rsid w:val="0030186C"/>
    <w:rsid w:val="0030426C"/>
    <w:rsid w:val="00304F9F"/>
    <w:rsid w:val="003059D9"/>
    <w:rsid w:val="00306DBB"/>
    <w:rsid w:val="00311C45"/>
    <w:rsid w:val="00312C60"/>
    <w:rsid w:val="00312ED1"/>
    <w:rsid w:val="0031430F"/>
    <w:rsid w:val="003144A9"/>
    <w:rsid w:val="00314545"/>
    <w:rsid w:val="00315C97"/>
    <w:rsid w:val="00316EB8"/>
    <w:rsid w:val="00323A21"/>
    <w:rsid w:val="00324E8B"/>
    <w:rsid w:val="00326CE6"/>
    <w:rsid w:val="00327574"/>
    <w:rsid w:val="003321C7"/>
    <w:rsid w:val="00336828"/>
    <w:rsid w:val="003400D9"/>
    <w:rsid w:val="00341292"/>
    <w:rsid w:val="00341791"/>
    <w:rsid w:val="00342B52"/>
    <w:rsid w:val="003430AA"/>
    <w:rsid w:val="00347C83"/>
    <w:rsid w:val="00347FEB"/>
    <w:rsid w:val="0035049B"/>
    <w:rsid w:val="0035284C"/>
    <w:rsid w:val="00354915"/>
    <w:rsid w:val="0035588B"/>
    <w:rsid w:val="00357F69"/>
    <w:rsid w:val="003618D4"/>
    <w:rsid w:val="00361F51"/>
    <w:rsid w:val="00362454"/>
    <w:rsid w:val="00362FDA"/>
    <w:rsid w:val="003647E7"/>
    <w:rsid w:val="003655AA"/>
    <w:rsid w:val="003675C6"/>
    <w:rsid w:val="00370002"/>
    <w:rsid w:val="00370E49"/>
    <w:rsid w:val="00373E21"/>
    <w:rsid w:val="00374318"/>
    <w:rsid w:val="00374B91"/>
    <w:rsid w:val="00376EA8"/>
    <w:rsid w:val="003774A3"/>
    <w:rsid w:val="0038053A"/>
    <w:rsid w:val="003821C1"/>
    <w:rsid w:val="003840AD"/>
    <w:rsid w:val="003921B8"/>
    <w:rsid w:val="00393AC0"/>
    <w:rsid w:val="00393C6A"/>
    <w:rsid w:val="00397517"/>
    <w:rsid w:val="003A63C2"/>
    <w:rsid w:val="003B14CE"/>
    <w:rsid w:val="003B3289"/>
    <w:rsid w:val="003B6D0E"/>
    <w:rsid w:val="003B77C3"/>
    <w:rsid w:val="003B7EB2"/>
    <w:rsid w:val="003C02B9"/>
    <w:rsid w:val="003C2F25"/>
    <w:rsid w:val="003C32E4"/>
    <w:rsid w:val="003C4208"/>
    <w:rsid w:val="003C57B7"/>
    <w:rsid w:val="003D17CC"/>
    <w:rsid w:val="003D1BB8"/>
    <w:rsid w:val="003D34E1"/>
    <w:rsid w:val="003D3915"/>
    <w:rsid w:val="003D7DED"/>
    <w:rsid w:val="003E019B"/>
    <w:rsid w:val="003E0ED3"/>
    <w:rsid w:val="003E1A12"/>
    <w:rsid w:val="003E7337"/>
    <w:rsid w:val="003F112E"/>
    <w:rsid w:val="003F192C"/>
    <w:rsid w:val="003F1F33"/>
    <w:rsid w:val="003F4393"/>
    <w:rsid w:val="003F7154"/>
    <w:rsid w:val="00400359"/>
    <w:rsid w:val="00402182"/>
    <w:rsid w:val="00402283"/>
    <w:rsid w:val="004030EA"/>
    <w:rsid w:val="00407D13"/>
    <w:rsid w:val="00407EEA"/>
    <w:rsid w:val="00411C2D"/>
    <w:rsid w:val="00412F3F"/>
    <w:rsid w:val="00413D57"/>
    <w:rsid w:val="00420941"/>
    <w:rsid w:val="0042391F"/>
    <w:rsid w:val="004272A5"/>
    <w:rsid w:val="00427CCE"/>
    <w:rsid w:val="004307BB"/>
    <w:rsid w:val="00432B52"/>
    <w:rsid w:val="004338DB"/>
    <w:rsid w:val="0044025B"/>
    <w:rsid w:val="0044089D"/>
    <w:rsid w:val="00445823"/>
    <w:rsid w:val="0044617A"/>
    <w:rsid w:val="004471AF"/>
    <w:rsid w:val="00451E88"/>
    <w:rsid w:val="00453A5A"/>
    <w:rsid w:val="00453E14"/>
    <w:rsid w:val="00456190"/>
    <w:rsid w:val="00456376"/>
    <w:rsid w:val="00456947"/>
    <w:rsid w:val="00456D71"/>
    <w:rsid w:val="00456EDC"/>
    <w:rsid w:val="00457178"/>
    <w:rsid w:val="0046218A"/>
    <w:rsid w:val="00462B19"/>
    <w:rsid w:val="00463941"/>
    <w:rsid w:val="00463C86"/>
    <w:rsid w:val="0046446F"/>
    <w:rsid w:val="00465D2E"/>
    <w:rsid w:val="0046633D"/>
    <w:rsid w:val="00466C82"/>
    <w:rsid w:val="00466D7E"/>
    <w:rsid w:val="00470317"/>
    <w:rsid w:val="00470911"/>
    <w:rsid w:val="004749F7"/>
    <w:rsid w:val="004749F9"/>
    <w:rsid w:val="00476386"/>
    <w:rsid w:val="004820C0"/>
    <w:rsid w:val="004826BC"/>
    <w:rsid w:val="004829DC"/>
    <w:rsid w:val="0048547D"/>
    <w:rsid w:val="00486C09"/>
    <w:rsid w:val="0049571C"/>
    <w:rsid w:val="0049572A"/>
    <w:rsid w:val="004A4C43"/>
    <w:rsid w:val="004A5F53"/>
    <w:rsid w:val="004A656E"/>
    <w:rsid w:val="004A730B"/>
    <w:rsid w:val="004A7786"/>
    <w:rsid w:val="004A77DC"/>
    <w:rsid w:val="004A7921"/>
    <w:rsid w:val="004B0B8C"/>
    <w:rsid w:val="004B28C8"/>
    <w:rsid w:val="004B3DBC"/>
    <w:rsid w:val="004B6289"/>
    <w:rsid w:val="004B7076"/>
    <w:rsid w:val="004C1522"/>
    <w:rsid w:val="004C2AC5"/>
    <w:rsid w:val="004C34DF"/>
    <w:rsid w:val="004C5A63"/>
    <w:rsid w:val="004C6D39"/>
    <w:rsid w:val="004C7811"/>
    <w:rsid w:val="004D0E83"/>
    <w:rsid w:val="004D1E10"/>
    <w:rsid w:val="004D266E"/>
    <w:rsid w:val="004D417E"/>
    <w:rsid w:val="004D4551"/>
    <w:rsid w:val="004D4CFF"/>
    <w:rsid w:val="004D5FDB"/>
    <w:rsid w:val="004D654F"/>
    <w:rsid w:val="004D7798"/>
    <w:rsid w:val="004D789A"/>
    <w:rsid w:val="004D7B54"/>
    <w:rsid w:val="004E3BC2"/>
    <w:rsid w:val="004E6EA4"/>
    <w:rsid w:val="004F0202"/>
    <w:rsid w:val="004F45A6"/>
    <w:rsid w:val="004F5035"/>
    <w:rsid w:val="004F5583"/>
    <w:rsid w:val="0050123A"/>
    <w:rsid w:val="0050505F"/>
    <w:rsid w:val="005057DE"/>
    <w:rsid w:val="00512AC9"/>
    <w:rsid w:val="005134B0"/>
    <w:rsid w:val="00516E97"/>
    <w:rsid w:val="00517856"/>
    <w:rsid w:val="00523F3D"/>
    <w:rsid w:val="00524074"/>
    <w:rsid w:val="0052422A"/>
    <w:rsid w:val="005258D8"/>
    <w:rsid w:val="00530331"/>
    <w:rsid w:val="00534700"/>
    <w:rsid w:val="00536A3F"/>
    <w:rsid w:val="00540310"/>
    <w:rsid w:val="0054228A"/>
    <w:rsid w:val="00542492"/>
    <w:rsid w:val="005430F3"/>
    <w:rsid w:val="005508F0"/>
    <w:rsid w:val="0055109F"/>
    <w:rsid w:val="00552C20"/>
    <w:rsid w:val="00554FD5"/>
    <w:rsid w:val="00555420"/>
    <w:rsid w:val="00557EBE"/>
    <w:rsid w:val="00561619"/>
    <w:rsid w:val="00561BFB"/>
    <w:rsid w:val="00561DED"/>
    <w:rsid w:val="00563C0B"/>
    <w:rsid w:val="00564999"/>
    <w:rsid w:val="0056776D"/>
    <w:rsid w:val="0057093A"/>
    <w:rsid w:val="0057703E"/>
    <w:rsid w:val="005914EC"/>
    <w:rsid w:val="005916FA"/>
    <w:rsid w:val="00591C4F"/>
    <w:rsid w:val="00593DBA"/>
    <w:rsid w:val="00594623"/>
    <w:rsid w:val="00595D2E"/>
    <w:rsid w:val="00597F58"/>
    <w:rsid w:val="005A15FA"/>
    <w:rsid w:val="005A1738"/>
    <w:rsid w:val="005A2B6E"/>
    <w:rsid w:val="005A44E2"/>
    <w:rsid w:val="005A4A62"/>
    <w:rsid w:val="005A51AA"/>
    <w:rsid w:val="005A6120"/>
    <w:rsid w:val="005B0802"/>
    <w:rsid w:val="005B1195"/>
    <w:rsid w:val="005B19B2"/>
    <w:rsid w:val="005B39F5"/>
    <w:rsid w:val="005B4327"/>
    <w:rsid w:val="005B60B6"/>
    <w:rsid w:val="005C1676"/>
    <w:rsid w:val="005D080E"/>
    <w:rsid w:val="005D0C23"/>
    <w:rsid w:val="005D388D"/>
    <w:rsid w:val="005D39FD"/>
    <w:rsid w:val="005D3C87"/>
    <w:rsid w:val="005D554C"/>
    <w:rsid w:val="005D7706"/>
    <w:rsid w:val="005E03B2"/>
    <w:rsid w:val="005E5847"/>
    <w:rsid w:val="005E5873"/>
    <w:rsid w:val="005E734D"/>
    <w:rsid w:val="005E7610"/>
    <w:rsid w:val="005F2279"/>
    <w:rsid w:val="005F2E2A"/>
    <w:rsid w:val="005F4AD8"/>
    <w:rsid w:val="00601365"/>
    <w:rsid w:val="00601DB4"/>
    <w:rsid w:val="00607C63"/>
    <w:rsid w:val="00610167"/>
    <w:rsid w:val="006116FE"/>
    <w:rsid w:val="00611934"/>
    <w:rsid w:val="00617DD7"/>
    <w:rsid w:val="00617EE1"/>
    <w:rsid w:val="006255BF"/>
    <w:rsid w:val="00626B86"/>
    <w:rsid w:val="006303DE"/>
    <w:rsid w:val="006310BF"/>
    <w:rsid w:val="00631992"/>
    <w:rsid w:val="00631E54"/>
    <w:rsid w:val="00632E76"/>
    <w:rsid w:val="00633A88"/>
    <w:rsid w:val="00635BA9"/>
    <w:rsid w:val="00637317"/>
    <w:rsid w:val="00640CCF"/>
    <w:rsid w:val="0064318B"/>
    <w:rsid w:val="00644A68"/>
    <w:rsid w:val="00646A59"/>
    <w:rsid w:val="006503AA"/>
    <w:rsid w:val="006519C4"/>
    <w:rsid w:val="00656B03"/>
    <w:rsid w:val="006571B9"/>
    <w:rsid w:val="006663C5"/>
    <w:rsid w:val="00666938"/>
    <w:rsid w:val="006747B2"/>
    <w:rsid w:val="006753AD"/>
    <w:rsid w:val="00680679"/>
    <w:rsid w:val="006811FE"/>
    <w:rsid w:val="00681290"/>
    <w:rsid w:val="006813D1"/>
    <w:rsid w:val="006819F0"/>
    <w:rsid w:val="00682D0B"/>
    <w:rsid w:val="00686025"/>
    <w:rsid w:val="00690A11"/>
    <w:rsid w:val="00693D55"/>
    <w:rsid w:val="00694A01"/>
    <w:rsid w:val="00695026"/>
    <w:rsid w:val="0069523B"/>
    <w:rsid w:val="00695946"/>
    <w:rsid w:val="006959C8"/>
    <w:rsid w:val="00695C22"/>
    <w:rsid w:val="0069610F"/>
    <w:rsid w:val="00696634"/>
    <w:rsid w:val="006A0CFA"/>
    <w:rsid w:val="006A2CE8"/>
    <w:rsid w:val="006A4404"/>
    <w:rsid w:val="006A68FA"/>
    <w:rsid w:val="006A7A02"/>
    <w:rsid w:val="006B129D"/>
    <w:rsid w:val="006B3798"/>
    <w:rsid w:val="006B3809"/>
    <w:rsid w:val="006B4898"/>
    <w:rsid w:val="006B51B5"/>
    <w:rsid w:val="006C0468"/>
    <w:rsid w:val="006C0622"/>
    <w:rsid w:val="006C0704"/>
    <w:rsid w:val="006C1D75"/>
    <w:rsid w:val="006C2E87"/>
    <w:rsid w:val="006C3073"/>
    <w:rsid w:val="006C5BE5"/>
    <w:rsid w:val="006C7594"/>
    <w:rsid w:val="006C7C47"/>
    <w:rsid w:val="006D274A"/>
    <w:rsid w:val="006D3183"/>
    <w:rsid w:val="006D46D4"/>
    <w:rsid w:val="006D4C85"/>
    <w:rsid w:val="006D4F2C"/>
    <w:rsid w:val="006D5781"/>
    <w:rsid w:val="006D6838"/>
    <w:rsid w:val="006E06AA"/>
    <w:rsid w:val="006E575C"/>
    <w:rsid w:val="006E5EE9"/>
    <w:rsid w:val="006E6CA2"/>
    <w:rsid w:val="006E7ABD"/>
    <w:rsid w:val="006F2819"/>
    <w:rsid w:val="006F2AD1"/>
    <w:rsid w:val="006F3891"/>
    <w:rsid w:val="006F616C"/>
    <w:rsid w:val="006F6866"/>
    <w:rsid w:val="00700DAC"/>
    <w:rsid w:val="00702A27"/>
    <w:rsid w:val="00702B21"/>
    <w:rsid w:val="007031EF"/>
    <w:rsid w:val="00703842"/>
    <w:rsid w:val="00705249"/>
    <w:rsid w:val="0070576E"/>
    <w:rsid w:val="007072C3"/>
    <w:rsid w:val="00713638"/>
    <w:rsid w:val="00713801"/>
    <w:rsid w:val="007148F2"/>
    <w:rsid w:val="00715CCB"/>
    <w:rsid w:val="00716455"/>
    <w:rsid w:val="00716BB8"/>
    <w:rsid w:val="007171F0"/>
    <w:rsid w:val="0071746C"/>
    <w:rsid w:val="00725841"/>
    <w:rsid w:val="00730752"/>
    <w:rsid w:val="00731EC5"/>
    <w:rsid w:val="0073203A"/>
    <w:rsid w:val="00735416"/>
    <w:rsid w:val="007375CE"/>
    <w:rsid w:val="007400AF"/>
    <w:rsid w:val="00744011"/>
    <w:rsid w:val="0074763D"/>
    <w:rsid w:val="00747C0E"/>
    <w:rsid w:val="00750F54"/>
    <w:rsid w:val="007522D3"/>
    <w:rsid w:val="007563C3"/>
    <w:rsid w:val="007566A4"/>
    <w:rsid w:val="00756CCB"/>
    <w:rsid w:val="00757451"/>
    <w:rsid w:val="00757920"/>
    <w:rsid w:val="00757929"/>
    <w:rsid w:val="00762441"/>
    <w:rsid w:val="007639F9"/>
    <w:rsid w:val="007640E8"/>
    <w:rsid w:val="007656C7"/>
    <w:rsid w:val="0077670F"/>
    <w:rsid w:val="00785D0A"/>
    <w:rsid w:val="00790706"/>
    <w:rsid w:val="00790D1D"/>
    <w:rsid w:val="0079143C"/>
    <w:rsid w:val="00792EA7"/>
    <w:rsid w:val="00795F45"/>
    <w:rsid w:val="007964FE"/>
    <w:rsid w:val="007A534D"/>
    <w:rsid w:val="007A70C8"/>
    <w:rsid w:val="007B06B4"/>
    <w:rsid w:val="007B15A5"/>
    <w:rsid w:val="007B1764"/>
    <w:rsid w:val="007B23E8"/>
    <w:rsid w:val="007B4E49"/>
    <w:rsid w:val="007B7660"/>
    <w:rsid w:val="007C28CB"/>
    <w:rsid w:val="007C298E"/>
    <w:rsid w:val="007D0D78"/>
    <w:rsid w:val="007D0E6C"/>
    <w:rsid w:val="007D3685"/>
    <w:rsid w:val="007D7D91"/>
    <w:rsid w:val="007E0354"/>
    <w:rsid w:val="007E191E"/>
    <w:rsid w:val="007E2A88"/>
    <w:rsid w:val="007E4DB8"/>
    <w:rsid w:val="007E51B8"/>
    <w:rsid w:val="007E53BC"/>
    <w:rsid w:val="007E56AA"/>
    <w:rsid w:val="007E78C6"/>
    <w:rsid w:val="007E7F7B"/>
    <w:rsid w:val="007F096D"/>
    <w:rsid w:val="007F0C91"/>
    <w:rsid w:val="007F2F08"/>
    <w:rsid w:val="007F3C17"/>
    <w:rsid w:val="007F53CC"/>
    <w:rsid w:val="00801D27"/>
    <w:rsid w:val="00803BE4"/>
    <w:rsid w:val="00804424"/>
    <w:rsid w:val="0080559D"/>
    <w:rsid w:val="008063D4"/>
    <w:rsid w:val="008102E4"/>
    <w:rsid w:val="00810BB9"/>
    <w:rsid w:val="00812248"/>
    <w:rsid w:val="008122E8"/>
    <w:rsid w:val="008128F3"/>
    <w:rsid w:val="00812B72"/>
    <w:rsid w:val="00813F3D"/>
    <w:rsid w:val="00814EB2"/>
    <w:rsid w:val="00815437"/>
    <w:rsid w:val="0081645E"/>
    <w:rsid w:val="00816B15"/>
    <w:rsid w:val="00820D7C"/>
    <w:rsid w:val="008210FA"/>
    <w:rsid w:val="008273F9"/>
    <w:rsid w:val="00830081"/>
    <w:rsid w:val="00833D4D"/>
    <w:rsid w:val="008359F7"/>
    <w:rsid w:val="00835F30"/>
    <w:rsid w:val="00842FF3"/>
    <w:rsid w:val="00844D8F"/>
    <w:rsid w:val="0084548A"/>
    <w:rsid w:val="0084601F"/>
    <w:rsid w:val="008501D8"/>
    <w:rsid w:val="00852F36"/>
    <w:rsid w:val="00853BEB"/>
    <w:rsid w:val="00853E0C"/>
    <w:rsid w:val="00857074"/>
    <w:rsid w:val="00861A85"/>
    <w:rsid w:val="00862B3C"/>
    <w:rsid w:val="0086405F"/>
    <w:rsid w:val="008676C1"/>
    <w:rsid w:val="0086796C"/>
    <w:rsid w:val="00867D95"/>
    <w:rsid w:val="008733E6"/>
    <w:rsid w:val="0087460B"/>
    <w:rsid w:val="008755C9"/>
    <w:rsid w:val="008763E4"/>
    <w:rsid w:val="00883C78"/>
    <w:rsid w:val="00890769"/>
    <w:rsid w:val="008907E2"/>
    <w:rsid w:val="008A02C1"/>
    <w:rsid w:val="008A0DE4"/>
    <w:rsid w:val="008A26D1"/>
    <w:rsid w:val="008A5255"/>
    <w:rsid w:val="008A65B5"/>
    <w:rsid w:val="008A7579"/>
    <w:rsid w:val="008A765A"/>
    <w:rsid w:val="008B195E"/>
    <w:rsid w:val="008B1C13"/>
    <w:rsid w:val="008B5552"/>
    <w:rsid w:val="008B60E6"/>
    <w:rsid w:val="008B682A"/>
    <w:rsid w:val="008B702F"/>
    <w:rsid w:val="008B7698"/>
    <w:rsid w:val="008C1440"/>
    <w:rsid w:val="008C2648"/>
    <w:rsid w:val="008C6806"/>
    <w:rsid w:val="008D1B1A"/>
    <w:rsid w:val="008D1B4B"/>
    <w:rsid w:val="008D3F42"/>
    <w:rsid w:val="008D41D9"/>
    <w:rsid w:val="008D60D1"/>
    <w:rsid w:val="008D689A"/>
    <w:rsid w:val="008D74A9"/>
    <w:rsid w:val="008D7687"/>
    <w:rsid w:val="008E1264"/>
    <w:rsid w:val="008E3486"/>
    <w:rsid w:val="008E3C37"/>
    <w:rsid w:val="008E40FE"/>
    <w:rsid w:val="008E41ED"/>
    <w:rsid w:val="008E4E73"/>
    <w:rsid w:val="008E6AA1"/>
    <w:rsid w:val="008E7930"/>
    <w:rsid w:val="008E7EB9"/>
    <w:rsid w:val="008F10F5"/>
    <w:rsid w:val="008F2100"/>
    <w:rsid w:val="008F2489"/>
    <w:rsid w:val="008F5806"/>
    <w:rsid w:val="008F7E23"/>
    <w:rsid w:val="00901D72"/>
    <w:rsid w:val="00901F5A"/>
    <w:rsid w:val="0090280A"/>
    <w:rsid w:val="0090426E"/>
    <w:rsid w:val="009052E0"/>
    <w:rsid w:val="009069F0"/>
    <w:rsid w:val="00907929"/>
    <w:rsid w:val="00910F6E"/>
    <w:rsid w:val="00914B50"/>
    <w:rsid w:val="0091514C"/>
    <w:rsid w:val="00915C80"/>
    <w:rsid w:val="00922411"/>
    <w:rsid w:val="0092437B"/>
    <w:rsid w:val="0092582F"/>
    <w:rsid w:val="00930A3B"/>
    <w:rsid w:val="00936089"/>
    <w:rsid w:val="0093616D"/>
    <w:rsid w:val="0094024F"/>
    <w:rsid w:val="00945496"/>
    <w:rsid w:val="009542D3"/>
    <w:rsid w:val="00954B62"/>
    <w:rsid w:val="0095501D"/>
    <w:rsid w:val="009554D5"/>
    <w:rsid w:val="009554FA"/>
    <w:rsid w:val="00962742"/>
    <w:rsid w:val="00962B68"/>
    <w:rsid w:val="00962D6A"/>
    <w:rsid w:val="0096422E"/>
    <w:rsid w:val="00964E13"/>
    <w:rsid w:val="00965686"/>
    <w:rsid w:val="00966073"/>
    <w:rsid w:val="00967DC1"/>
    <w:rsid w:val="009741C8"/>
    <w:rsid w:val="0097555B"/>
    <w:rsid w:val="0097688F"/>
    <w:rsid w:val="009805EF"/>
    <w:rsid w:val="00984F85"/>
    <w:rsid w:val="0098571E"/>
    <w:rsid w:val="00985B08"/>
    <w:rsid w:val="00985D63"/>
    <w:rsid w:val="00986532"/>
    <w:rsid w:val="00987628"/>
    <w:rsid w:val="009905B6"/>
    <w:rsid w:val="0099099B"/>
    <w:rsid w:val="00992EB4"/>
    <w:rsid w:val="009938F9"/>
    <w:rsid w:val="00995F33"/>
    <w:rsid w:val="00997FD3"/>
    <w:rsid w:val="009A1D01"/>
    <w:rsid w:val="009A1E0C"/>
    <w:rsid w:val="009A5BF6"/>
    <w:rsid w:val="009A61A6"/>
    <w:rsid w:val="009A6E46"/>
    <w:rsid w:val="009B1510"/>
    <w:rsid w:val="009B3FCE"/>
    <w:rsid w:val="009B5344"/>
    <w:rsid w:val="009B5742"/>
    <w:rsid w:val="009B5C72"/>
    <w:rsid w:val="009B61FA"/>
    <w:rsid w:val="009B6386"/>
    <w:rsid w:val="009C041E"/>
    <w:rsid w:val="009C090D"/>
    <w:rsid w:val="009C0AC8"/>
    <w:rsid w:val="009C424E"/>
    <w:rsid w:val="009D27DE"/>
    <w:rsid w:val="009D4FA3"/>
    <w:rsid w:val="009D5FBB"/>
    <w:rsid w:val="009D719D"/>
    <w:rsid w:val="009E3E74"/>
    <w:rsid w:val="009E63C3"/>
    <w:rsid w:val="009F08B0"/>
    <w:rsid w:val="009F325A"/>
    <w:rsid w:val="009F4A76"/>
    <w:rsid w:val="009F6C28"/>
    <w:rsid w:val="00A01D77"/>
    <w:rsid w:val="00A025E3"/>
    <w:rsid w:val="00A03F86"/>
    <w:rsid w:val="00A04206"/>
    <w:rsid w:val="00A042CB"/>
    <w:rsid w:val="00A07460"/>
    <w:rsid w:val="00A1042D"/>
    <w:rsid w:val="00A110F9"/>
    <w:rsid w:val="00A1318B"/>
    <w:rsid w:val="00A13A5C"/>
    <w:rsid w:val="00A13B4E"/>
    <w:rsid w:val="00A2218E"/>
    <w:rsid w:val="00A2381E"/>
    <w:rsid w:val="00A246E5"/>
    <w:rsid w:val="00A24A85"/>
    <w:rsid w:val="00A27798"/>
    <w:rsid w:val="00A309AD"/>
    <w:rsid w:val="00A32E58"/>
    <w:rsid w:val="00A36BF1"/>
    <w:rsid w:val="00A3705B"/>
    <w:rsid w:val="00A44970"/>
    <w:rsid w:val="00A44A78"/>
    <w:rsid w:val="00A456E1"/>
    <w:rsid w:val="00A45CEE"/>
    <w:rsid w:val="00A5122A"/>
    <w:rsid w:val="00A518C9"/>
    <w:rsid w:val="00A5273E"/>
    <w:rsid w:val="00A53ACA"/>
    <w:rsid w:val="00A54ED0"/>
    <w:rsid w:val="00A60545"/>
    <w:rsid w:val="00A63ECB"/>
    <w:rsid w:val="00A643DB"/>
    <w:rsid w:val="00A64AA4"/>
    <w:rsid w:val="00A65378"/>
    <w:rsid w:val="00A6770F"/>
    <w:rsid w:val="00A7324C"/>
    <w:rsid w:val="00A74476"/>
    <w:rsid w:val="00A80B08"/>
    <w:rsid w:val="00A821FE"/>
    <w:rsid w:val="00A82B30"/>
    <w:rsid w:val="00A83332"/>
    <w:rsid w:val="00A8577A"/>
    <w:rsid w:val="00A87743"/>
    <w:rsid w:val="00A907B0"/>
    <w:rsid w:val="00A91321"/>
    <w:rsid w:val="00A9480B"/>
    <w:rsid w:val="00AA0B9C"/>
    <w:rsid w:val="00AA1EBA"/>
    <w:rsid w:val="00AA3838"/>
    <w:rsid w:val="00AA4EFD"/>
    <w:rsid w:val="00AA5057"/>
    <w:rsid w:val="00AA5E03"/>
    <w:rsid w:val="00AA5E27"/>
    <w:rsid w:val="00AB39DB"/>
    <w:rsid w:val="00AB7CF5"/>
    <w:rsid w:val="00AC06E0"/>
    <w:rsid w:val="00AC64B8"/>
    <w:rsid w:val="00AC71D8"/>
    <w:rsid w:val="00AD0688"/>
    <w:rsid w:val="00AD070F"/>
    <w:rsid w:val="00AD0D52"/>
    <w:rsid w:val="00AD1D8C"/>
    <w:rsid w:val="00AD22DE"/>
    <w:rsid w:val="00AD328E"/>
    <w:rsid w:val="00AD3AC3"/>
    <w:rsid w:val="00AD48D4"/>
    <w:rsid w:val="00AD6AF3"/>
    <w:rsid w:val="00AE274E"/>
    <w:rsid w:val="00AE4088"/>
    <w:rsid w:val="00AE4C96"/>
    <w:rsid w:val="00AE563B"/>
    <w:rsid w:val="00AF1D44"/>
    <w:rsid w:val="00AF3198"/>
    <w:rsid w:val="00AF4AFD"/>
    <w:rsid w:val="00AF4C64"/>
    <w:rsid w:val="00AF4D6D"/>
    <w:rsid w:val="00AF52EF"/>
    <w:rsid w:val="00AF65DA"/>
    <w:rsid w:val="00AF68E2"/>
    <w:rsid w:val="00AF6A97"/>
    <w:rsid w:val="00AF6E4A"/>
    <w:rsid w:val="00B029FF"/>
    <w:rsid w:val="00B1402C"/>
    <w:rsid w:val="00B14CCB"/>
    <w:rsid w:val="00B14CF7"/>
    <w:rsid w:val="00B17573"/>
    <w:rsid w:val="00B204B0"/>
    <w:rsid w:val="00B207F7"/>
    <w:rsid w:val="00B20D90"/>
    <w:rsid w:val="00B22309"/>
    <w:rsid w:val="00B264D8"/>
    <w:rsid w:val="00B3271A"/>
    <w:rsid w:val="00B336D5"/>
    <w:rsid w:val="00B3517D"/>
    <w:rsid w:val="00B3620F"/>
    <w:rsid w:val="00B36C43"/>
    <w:rsid w:val="00B36CD0"/>
    <w:rsid w:val="00B377CC"/>
    <w:rsid w:val="00B40D88"/>
    <w:rsid w:val="00B40F14"/>
    <w:rsid w:val="00B42E54"/>
    <w:rsid w:val="00B46277"/>
    <w:rsid w:val="00B46443"/>
    <w:rsid w:val="00B46D4A"/>
    <w:rsid w:val="00B51328"/>
    <w:rsid w:val="00B51BF7"/>
    <w:rsid w:val="00B525BE"/>
    <w:rsid w:val="00B5298C"/>
    <w:rsid w:val="00B53216"/>
    <w:rsid w:val="00B5358D"/>
    <w:rsid w:val="00B55464"/>
    <w:rsid w:val="00B6087F"/>
    <w:rsid w:val="00B64A0C"/>
    <w:rsid w:val="00B70198"/>
    <w:rsid w:val="00B73A9B"/>
    <w:rsid w:val="00B7603E"/>
    <w:rsid w:val="00B82BCA"/>
    <w:rsid w:val="00B82E7B"/>
    <w:rsid w:val="00B82FF2"/>
    <w:rsid w:val="00B86E83"/>
    <w:rsid w:val="00B874A9"/>
    <w:rsid w:val="00B87607"/>
    <w:rsid w:val="00B902FC"/>
    <w:rsid w:val="00B90D51"/>
    <w:rsid w:val="00B9119B"/>
    <w:rsid w:val="00B94188"/>
    <w:rsid w:val="00B95765"/>
    <w:rsid w:val="00B9743F"/>
    <w:rsid w:val="00BA035F"/>
    <w:rsid w:val="00BA069D"/>
    <w:rsid w:val="00BA137A"/>
    <w:rsid w:val="00BA4669"/>
    <w:rsid w:val="00BA7746"/>
    <w:rsid w:val="00BB7DED"/>
    <w:rsid w:val="00BC0B86"/>
    <w:rsid w:val="00BC2E00"/>
    <w:rsid w:val="00BC5483"/>
    <w:rsid w:val="00BC6371"/>
    <w:rsid w:val="00BC6791"/>
    <w:rsid w:val="00BD284E"/>
    <w:rsid w:val="00BD4413"/>
    <w:rsid w:val="00BD4D3A"/>
    <w:rsid w:val="00BD501D"/>
    <w:rsid w:val="00BD5937"/>
    <w:rsid w:val="00BE7701"/>
    <w:rsid w:val="00BF0654"/>
    <w:rsid w:val="00BF1543"/>
    <w:rsid w:val="00BF3FDD"/>
    <w:rsid w:val="00BF4747"/>
    <w:rsid w:val="00BF4B62"/>
    <w:rsid w:val="00BF4ED7"/>
    <w:rsid w:val="00BF554A"/>
    <w:rsid w:val="00BF5A6D"/>
    <w:rsid w:val="00BF5F81"/>
    <w:rsid w:val="00BF639F"/>
    <w:rsid w:val="00C01E0F"/>
    <w:rsid w:val="00C049BA"/>
    <w:rsid w:val="00C07ECC"/>
    <w:rsid w:val="00C10EC2"/>
    <w:rsid w:val="00C1160B"/>
    <w:rsid w:val="00C12CF1"/>
    <w:rsid w:val="00C1393B"/>
    <w:rsid w:val="00C14E31"/>
    <w:rsid w:val="00C15BAB"/>
    <w:rsid w:val="00C21DC5"/>
    <w:rsid w:val="00C220CD"/>
    <w:rsid w:val="00C25164"/>
    <w:rsid w:val="00C269AD"/>
    <w:rsid w:val="00C2701A"/>
    <w:rsid w:val="00C27813"/>
    <w:rsid w:val="00C27B7A"/>
    <w:rsid w:val="00C30A58"/>
    <w:rsid w:val="00C30C2D"/>
    <w:rsid w:val="00C31145"/>
    <w:rsid w:val="00C31CBC"/>
    <w:rsid w:val="00C32FC0"/>
    <w:rsid w:val="00C34644"/>
    <w:rsid w:val="00C34A1E"/>
    <w:rsid w:val="00C364EC"/>
    <w:rsid w:val="00C367B7"/>
    <w:rsid w:val="00C37AF9"/>
    <w:rsid w:val="00C40300"/>
    <w:rsid w:val="00C45A4D"/>
    <w:rsid w:val="00C46818"/>
    <w:rsid w:val="00C46CBD"/>
    <w:rsid w:val="00C46DF9"/>
    <w:rsid w:val="00C51104"/>
    <w:rsid w:val="00C51B73"/>
    <w:rsid w:val="00C52F53"/>
    <w:rsid w:val="00C534E2"/>
    <w:rsid w:val="00C54D7C"/>
    <w:rsid w:val="00C5565F"/>
    <w:rsid w:val="00C601C0"/>
    <w:rsid w:val="00C61495"/>
    <w:rsid w:val="00C61804"/>
    <w:rsid w:val="00C61A55"/>
    <w:rsid w:val="00C638C8"/>
    <w:rsid w:val="00C640E4"/>
    <w:rsid w:val="00C72F9F"/>
    <w:rsid w:val="00C744F5"/>
    <w:rsid w:val="00C74DF2"/>
    <w:rsid w:val="00C765FF"/>
    <w:rsid w:val="00C81703"/>
    <w:rsid w:val="00C82B9D"/>
    <w:rsid w:val="00C8334F"/>
    <w:rsid w:val="00C848A8"/>
    <w:rsid w:val="00C85507"/>
    <w:rsid w:val="00C86867"/>
    <w:rsid w:val="00C92BFA"/>
    <w:rsid w:val="00C94581"/>
    <w:rsid w:val="00C9668D"/>
    <w:rsid w:val="00C97A44"/>
    <w:rsid w:val="00CA0C08"/>
    <w:rsid w:val="00CA2829"/>
    <w:rsid w:val="00CA4319"/>
    <w:rsid w:val="00CA5A65"/>
    <w:rsid w:val="00CA5C8F"/>
    <w:rsid w:val="00CB193B"/>
    <w:rsid w:val="00CB2A2B"/>
    <w:rsid w:val="00CB2B73"/>
    <w:rsid w:val="00CB4A04"/>
    <w:rsid w:val="00CB66D9"/>
    <w:rsid w:val="00CC09F4"/>
    <w:rsid w:val="00CC11A5"/>
    <w:rsid w:val="00CC1422"/>
    <w:rsid w:val="00CC27B2"/>
    <w:rsid w:val="00CC57B8"/>
    <w:rsid w:val="00CC60B7"/>
    <w:rsid w:val="00CD1064"/>
    <w:rsid w:val="00CD136B"/>
    <w:rsid w:val="00CD27F9"/>
    <w:rsid w:val="00CD6678"/>
    <w:rsid w:val="00CD7DC5"/>
    <w:rsid w:val="00CE00A2"/>
    <w:rsid w:val="00CE08D1"/>
    <w:rsid w:val="00CE1F21"/>
    <w:rsid w:val="00CE2CD0"/>
    <w:rsid w:val="00CE3DC2"/>
    <w:rsid w:val="00CE405B"/>
    <w:rsid w:val="00CF001A"/>
    <w:rsid w:val="00CF311A"/>
    <w:rsid w:val="00CF3BE2"/>
    <w:rsid w:val="00CF4607"/>
    <w:rsid w:val="00D00A75"/>
    <w:rsid w:val="00D015C9"/>
    <w:rsid w:val="00D01CB8"/>
    <w:rsid w:val="00D04FA4"/>
    <w:rsid w:val="00D06F89"/>
    <w:rsid w:val="00D103F2"/>
    <w:rsid w:val="00D16C4C"/>
    <w:rsid w:val="00D17595"/>
    <w:rsid w:val="00D211B9"/>
    <w:rsid w:val="00D23892"/>
    <w:rsid w:val="00D26B79"/>
    <w:rsid w:val="00D275AB"/>
    <w:rsid w:val="00D33CE1"/>
    <w:rsid w:val="00D36D7A"/>
    <w:rsid w:val="00D5285F"/>
    <w:rsid w:val="00D5522F"/>
    <w:rsid w:val="00D575CE"/>
    <w:rsid w:val="00D60C97"/>
    <w:rsid w:val="00D62B76"/>
    <w:rsid w:val="00D63AF8"/>
    <w:rsid w:val="00D676A0"/>
    <w:rsid w:val="00D7162A"/>
    <w:rsid w:val="00D7284D"/>
    <w:rsid w:val="00D74C65"/>
    <w:rsid w:val="00D75798"/>
    <w:rsid w:val="00D75B06"/>
    <w:rsid w:val="00D772B9"/>
    <w:rsid w:val="00D80B62"/>
    <w:rsid w:val="00D80C99"/>
    <w:rsid w:val="00D82729"/>
    <w:rsid w:val="00D82C81"/>
    <w:rsid w:val="00D85243"/>
    <w:rsid w:val="00D91C43"/>
    <w:rsid w:val="00D92EEC"/>
    <w:rsid w:val="00D97942"/>
    <w:rsid w:val="00DA056B"/>
    <w:rsid w:val="00DA3751"/>
    <w:rsid w:val="00DA41E9"/>
    <w:rsid w:val="00DA6227"/>
    <w:rsid w:val="00DB4C6C"/>
    <w:rsid w:val="00DB5C56"/>
    <w:rsid w:val="00DB5FE9"/>
    <w:rsid w:val="00DC130F"/>
    <w:rsid w:val="00DC79CF"/>
    <w:rsid w:val="00DD08AA"/>
    <w:rsid w:val="00DD1447"/>
    <w:rsid w:val="00DD1772"/>
    <w:rsid w:val="00DD1C1B"/>
    <w:rsid w:val="00DD6B02"/>
    <w:rsid w:val="00DD7F81"/>
    <w:rsid w:val="00DE0010"/>
    <w:rsid w:val="00DE0F84"/>
    <w:rsid w:val="00DE2B8B"/>
    <w:rsid w:val="00DE3EE4"/>
    <w:rsid w:val="00DE542A"/>
    <w:rsid w:val="00DE6F27"/>
    <w:rsid w:val="00DF124B"/>
    <w:rsid w:val="00DF43F5"/>
    <w:rsid w:val="00DF64E1"/>
    <w:rsid w:val="00E00CF1"/>
    <w:rsid w:val="00E071A2"/>
    <w:rsid w:val="00E101FC"/>
    <w:rsid w:val="00E129ED"/>
    <w:rsid w:val="00E161C9"/>
    <w:rsid w:val="00E203DC"/>
    <w:rsid w:val="00E269D9"/>
    <w:rsid w:val="00E27508"/>
    <w:rsid w:val="00E376AA"/>
    <w:rsid w:val="00E40DB4"/>
    <w:rsid w:val="00E42155"/>
    <w:rsid w:val="00E43321"/>
    <w:rsid w:val="00E4756C"/>
    <w:rsid w:val="00E47745"/>
    <w:rsid w:val="00E50309"/>
    <w:rsid w:val="00E54784"/>
    <w:rsid w:val="00E54A1F"/>
    <w:rsid w:val="00E54F4A"/>
    <w:rsid w:val="00E55BED"/>
    <w:rsid w:val="00E5674A"/>
    <w:rsid w:val="00E5742D"/>
    <w:rsid w:val="00E62DD5"/>
    <w:rsid w:val="00E637B9"/>
    <w:rsid w:val="00E65B08"/>
    <w:rsid w:val="00E70BAC"/>
    <w:rsid w:val="00E71207"/>
    <w:rsid w:val="00E72C6F"/>
    <w:rsid w:val="00E73D72"/>
    <w:rsid w:val="00E74B3B"/>
    <w:rsid w:val="00E75A90"/>
    <w:rsid w:val="00E769C7"/>
    <w:rsid w:val="00E773E5"/>
    <w:rsid w:val="00E80A65"/>
    <w:rsid w:val="00E81C6C"/>
    <w:rsid w:val="00E827A2"/>
    <w:rsid w:val="00E8299B"/>
    <w:rsid w:val="00E84290"/>
    <w:rsid w:val="00E8577F"/>
    <w:rsid w:val="00E87664"/>
    <w:rsid w:val="00E87C1E"/>
    <w:rsid w:val="00E87C87"/>
    <w:rsid w:val="00E93791"/>
    <w:rsid w:val="00E97435"/>
    <w:rsid w:val="00E9788F"/>
    <w:rsid w:val="00EA1084"/>
    <w:rsid w:val="00EA7E44"/>
    <w:rsid w:val="00EB002E"/>
    <w:rsid w:val="00EB348F"/>
    <w:rsid w:val="00EB57D5"/>
    <w:rsid w:val="00EB6762"/>
    <w:rsid w:val="00EB746A"/>
    <w:rsid w:val="00EC1D7B"/>
    <w:rsid w:val="00EC784F"/>
    <w:rsid w:val="00EC7EF6"/>
    <w:rsid w:val="00ED1135"/>
    <w:rsid w:val="00ED220E"/>
    <w:rsid w:val="00ED4722"/>
    <w:rsid w:val="00EE2C38"/>
    <w:rsid w:val="00EE7B37"/>
    <w:rsid w:val="00EF0661"/>
    <w:rsid w:val="00EF097E"/>
    <w:rsid w:val="00EF23BE"/>
    <w:rsid w:val="00EF779D"/>
    <w:rsid w:val="00F0044D"/>
    <w:rsid w:val="00F00829"/>
    <w:rsid w:val="00F00B5C"/>
    <w:rsid w:val="00F02D73"/>
    <w:rsid w:val="00F12577"/>
    <w:rsid w:val="00F133DE"/>
    <w:rsid w:val="00F13919"/>
    <w:rsid w:val="00F14278"/>
    <w:rsid w:val="00F20116"/>
    <w:rsid w:val="00F22A90"/>
    <w:rsid w:val="00F25009"/>
    <w:rsid w:val="00F2714D"/>
    <w:rsid w:val="00F31EF8"/>
    <w:rsid w:val="00F32C3A"/>
    <w:rsid w:val="00F350C5"/>
    <w:rsid w:val="00F40B2B"/>
    <w:rsid w:val="00F40DCD"/>
    <w:rsid w:val="00F415D1"/>
    <w:rsid w:val="00F4171B"/>
    <w:rsid w:val="00F4200C"/>
    <w:rsid w:val="00F4535A"/>
    <w:rsid w:val="00F50339"/>
    <w:rsid w:val="00F5094D"/>
    <w:rsid w:val="00F51205"/>
    <w:rsid w:val="00F5131A"/>
    <w:rsid w:val="00F53E21"/>
    <w:rsid w:val="00F549A4"/>
    <w:rsid w:val="00F574D5"/>
    <w:rsid w:val="00F57EBF"/>
    <w:rsid w:val="00F57F09"/>
    <w:rsid w:val="00F62A0D"/>
    <w:rsid w:val="00F62E7D"/>
    <w:rsid w:val="00F639A4"/>
    <w:rsid w:val="00F63C91"/>
    <w:rsid w:val="00F70694"/>
    <w:rsid w:val="00F70DFB"/>
    <w:rsid w:val="00F72F46"/>
    <w:rsid w:val="00F75C12"/>
    <w:rsid w:val="00F76046"/>
    <w:rsid w:val="00F800D5"/>
    <w:rsid w:val="00F80A10"/>
    <w:rsid w:val="00F83A10"/>
    <w:rsid w:val="00F85F2D"/>
    <w:rsid w:val="00F902A2"/>
    <w:rsid w:val="00F90C14"/>
    <w:rsid w:val="00F915F3"/>
    <w:rsid w:val="00F94B1D"/>
    <w:rsid w:val="00F95E40"/>
    <w:rsid w:val="00FA0985"/>
    <w:rsid w:val="00FA0BDD"/>
    <w:rsid w:val="00FA0F4F"/>
    <w:rsid w:val="00FA15BD"/>
    <w:rsid w:val="00FA4DBA"/>
    <w:rsid w:val="00FA6E15"/>
    <w:rsid w:val="00FB5FED"/>
    <w:rsid w:val="00FC152C"/>
    <w:rsid w:val="00FC1CB8"/>
    <w:rsid w:val="00FC498B"/>
    <w:rsid w:val="00FC59D1"/>
    <w:rsid w:val="00FC5F21"/>
    <w:rsid w:val="00FC72B0"/>
    <w:rsid w:val="00FD0310"/>
    <w:rsid w:val="00FD1E99"/>
    <w:rsid w:val="00FD32B2"/>
    <w:rsid w:val="00FD3FAC"/>
    <w:rsid w:val="00FD6115"/>
    <w:rsid w:val="00FD7494"/>
    <w:rsid w:val="00FE0768"/>
    <w:rsid w:val="00FE0786"/>
    <w:rsid w:val="00FE2DFB"/>
    <w:rsid w:val="00FE36E2"/>
    <w:rsid w:val="00FE43D9"/>
    <w:rsid w:val="00FE4542"/>
    <w:rsid w:val="00FF1C73"/>
    <w:rsid w:val="00FF40E5"/>
    <w:rsid w:val="07C519D6"/>
    <w:rsid w:val="0C4FE931"/>
    <w:rsid w:val="0DEC3047"/>
    <w:rsid w:val="134C2BF4"/>
    <w:rsid w:val="13A31397"/>
    <w:rsid w:val="236031C6"/>
    <w:rsid w:val="23F7BA48"/>
    <w:rsid w:val="2723ECD0"/>
    <w:rsid w:val="283DCBD1"/>
    <w:rsid w:val="3C775E32"/>
    <w:rsid w:val="3CEA5755"/>
    <w:rsid w:val="43D1E63E"/>
    <w:rsid w:val="44A89E2C"/>
    <w:rsid w:val="45250880"/>
    <w:rsid w:val="4635AB00"/>
    <w:rsid w:val="471F1CBF"/>
    <w:rsid w:val="47859406"/>
    <w:rsid w:val="47F21694"/>
    <w:rsid w:val="4A993EF4"/>
    <w:rsid w:val="4E282C00"/>
    <w:rsid w:val="4F9AA9B8"/>
    <w:rsid w:val="4FF91CED"/>
    <w:rsid w:val="56A49ADE"/>
    <w:rsid w:val="58D937AF"/>
    <w:rsid w:val="58ECDEC1"/>
    <w:rsid w:val="5DCF2EB0"/>
    <w:rsid w:val="5E0836CD"/>
    <w:rsid w:val="705A69E4"/>
    <w:rsid w:val="7432C301"/>
    <w:rsid w:val="74CCEF97"/>
    <w:rsid w:val="76D17491"/>
    <w:rsid w:val="77499579"/>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CACAC8A"/>
  <w15:chartTrackingRefBased/>
  <w15:docId w15:val="{88E1308E-65D9-49B5-9A2E-A9ABBA00B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07662A"/>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07662A"/>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07662A"/>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customStyle="1" w:styleId="normaltextrun">
    <w:name w:val="normaltextrun"/>
    <w:basedOn w:val="DefaultParagraphFont"/>
    <w:rsid w:val="00B264D8"/>
  </w:style>
  <w:style w:type="paragraph" w:customStyle="1" w:styleId="paragraph">
    <w:name w:val="paragraph"/>
    <w:basedOn w:val="Normal"/>
    <w:rsid w:val="00B264D8"/>
    <w:pPr>
      <w:spacing w:before="100" w:beforeAutospacing="1" w:after="100" w:afterAutospacing="1"/>
    </w:pPr>
    <w:rPr>
      <w:rFonts w:ascii="Times New Roman" w:eastAsia="Times New Roman" w:hAnsi="Times New Roman" w:cs="Times New Roman"/>
      <w:szCs w:val="24"/>
      <w:lang w:eastAsia="en-GB"/>
    </w:rPr>
  </w:style>
  <w:style w:type="character" w:styleId="Mention">
    <w:name w:val="Mention"/>
    <w:basedOn w:val="DefaultParagraphFont"/>
    <w:uiPriority w:val="99"/>
    <w:unhideWhenUsed/>
    <w:rsid w:val="005134B0"/>
    <w:rPr>
      <w:color w:val="2B579A"/>
      <w:shd w:val="clear" w:color="auto" w:fill="E1DFDD"/>
    </w:rPr>
  </w:style>
  <w:style w:type="character" w:styleId="FollowedHyperlink">
    <w:name w:val="FollowedHyperlink"/>
    <w:basedOn w:val="DefaultParagraphFont"/>
    <w:uiPriority w:val="99"/>
    <w:semiHidden/>
    <w:unhideWhenUsed/>
    <w:rsid w:val="000D458B"/>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9572">
      <w:bodyDiv w:val="1"/>
      <w:marLeft w:val="0"/>
      <w:marRight w:val="0"/>
      <w:marTop w:val="0"/>
      <w:marBottom w:val="0"/>
      <w:divBdr>
        <w:top w:val="none" w:sz="0" w:space="0" w:color="auto"/>
        <w:left w:val="none" w:sz="0" w:space="0" w:color="auto"/>
        <w:bottom w:val="none" w:sz="0" w:space="0" w:color="auto"/>
        <w:right w:val="none" w:sz="0" w:space="0" w:color="auto"/>
      </w:divBdr>
    </w:div>
    <w:div w:id="54938732">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3190399">
      <w:bodyDiv w:val="1"/>
      <w:marLeft w:val="0"/>
      <w:marRight w:val="0"/>
      <w:marTop w:val="0"/>
      <w:marBottom w:val="0"/>
      <w:divBdr>
        <w:top w:val="none" w:sz="0" w:space="0" w:color="auto"/>
        <w:left w:val="none" w:sz="0" w:space="0" w:color="auto"/>
        <w:bottom w:val="none" w:sz="0" w:space="0" w:color="auto"/>
        <w:right w:val="none" w:sz="0" w:space="0" w:color="auto"/>
      </w:divBdr>
    </w:div>
    <w:div w:id="103815057">
      <w:bodyDiv w:val="1"/>
      <w:marLeft w:val="0"/>
      <w:marRight w:val="0"/>
      <w:marTop w:val="0"/>
      <w:marBottom w:val="0"/>
      <w:divBdr>
        <w:top w:val="none" w:sz="0" w:space="0" w:color="auto"/>
        <w:left w:val="none" w:sz="0" w:space="0" w:color="auto"/>
        <w:bottom w:val="none" w:sz="0" w:space="0" w:color="auto"/>
        <w:right w:val="none" w:sz="0" w:space="0" w:color="auto"/>
      </w:divBdr>
    </w:div>
    <w:div w:id="204950907">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11182425">
      <w:bodyDiv w:val="1"/>
      <w:marLeft w:val="0"/>
      <w:marRight w:val="0"/>
      <w:marTop w:val="0"/>
      <w:marBottom w:val="0"/>
      <w:divBdr>
        <w:top w:val="none" w:sz="0" w:space="0" w:color="auto"/>
        <w:left w:val="none" w:sz="0" w:space="0" w:color="auto"/>
        <w:bottom w:val="none" w:sz="0" w:space="0" w:color="auto"/>
        <w:right w:val="none" w:sz="0" w:space="0" w:color="auto"/>
      </w:divBdr>
    </w:div>
    <w:div w:id="336806858">
      <w:bodyDiv w:val="1"/>
      <w:marLeft w:val="0"/>
      <w:marRight w:val="0"/>
      <w:marTop w:val="0"/>
      <w:marBottom w:val="0"/>
      <w:divBdr>
        <w:top w:val="none" w:sz="0" w:space="0" w:color="auto"/>
        <w:left w:val="none" w:sz="0" w:space="0" w:color="auto"/>
        <w:bottom w:val="none" w:sz="0" w:space="0" w:color="auto"/>
        <w:right w:val="none" w:sz="0" w:space="0" w:color="auto"/>
      </w:divBdr>
    </w:div>
    <w:div w:id="340284595">
      <w:bodyDiv w:val="1"/>
      <w:marLeft w:val="0"/>
      <w:marRight w:val="0"/>
      <w:marTop w:val="0"/>
      <w:marBottom w:val="0"/>
      <w:divBdr>
        <w:top w:val="none" w:sz="0" w:space="0" w:color="auto"/>
        <w:left w:val="none" w:sz="0" w:space="0" w:color="auto"/>
        <w:bottom w:val="none" w:sz="0" w:space="0" w:color="auto"/>
        <w:right w:val="none" w:sz="0" w:space="0" w:color="auto"/>
      </w:divBdr>
    </w:div>
    <w:div w:id="340476036">
      <w:bodyDiv w:val="1"/>
      <w:marLeft w:val="0"/>
      <w:marRight w:val="0"/>
      <w:marTop w:val="0"/>
      <w:marBottom w:val="0"/>
      <w:divBdr>
        <w:top w:val="none" w:sz="0" w:space="0" w:color="auto"/>
        <w:left w:val="none" w:sz="0" w:space="0" w:color="auto"/>
        <w:bottom w:val="none" w:sz="0" w:space="0" w:color="auto"/>
        <w:right w:val="none" w:sz="0" w:space="0" w:color="auto"/>
      </w:divBdr>
    </w:div>
    <w:div w:id="366611180">
      <w:bodyDiv w:val="1"/>
      <w:marLeft w:val="0"/>
      <w:marRight w:val="0"/>
      <w:marTop w:val="0"/>
      <w:marBottom w:val="0"/>
      <w:divBdr>
        <w:top w:val="none" w:sz="0" w:space="0" w:color="auto"/>
        <w:left w:val="none" w:sz="0" w:space="0" w:color="auto"/>
        <w:bottom w:val="none" w:sz="0" w:space="0" w:color="auto"/>
        <w:right w:val="none" w:sz="0" w:space="0" w:color="auto"/>
      </w:divBdr>
    </w:div>
    <w:div w:id="488668693">
      <w:bodyDiv w:val="1"/>
      <w:marLeft w:val="0"/>
      <w:marRight w:val="0"/>
      <w:marTop w:val="0"/>
      <w:marBottom w:val="0"/>
      <w:divBdr>
        <w:top w:val="none" w:sz="0" w:space="0" w:color="auto"/>
        <w:left w:val="none" w:sz="0" w:space="0" w:color="auto"/>
        <w:bottom w:val="none" w:sz="0" w:space="0" w:color="auto"/>
        <w:right w:val="none" w:sz="0" w:space="0" w:color="auto"/>
      </w:divBdr>
    </w:div>
    <w:div w:id="492188433">
      <w:bodyDiv w:val="1"/>
      <w:marLeft w:val="0"/>
      <w:marRight w:val="0"/>
      <w:marTop w:val="0"/>
      <w:marBottom w:val="0"/>
      <w:divBdr>
        <w:top w:val="none" w:sz="0" w:space="0" w:color="auto"/>
        <w:left w:val="none" w:sz="0" w:space="0" w:color="auto"/>
        <w:bottom w:val="none" w:sz="0" w:space="0" w:color="auto"/>
        <w:right w:val="none" w:sz="0" w:space="0" w:color="auto"/>
      </w:divBdr>
    </w:div>
    <w:div w:id="505748757">
      <w:bodyDiv w:val="1"/>
      <w:marLeft w:val="0"/>
      <w:marRight w:val="0"/>
      <w:marTop w:val="0"/>
      <w:marBottom w:val="0"/>
      <w:divBdr>
        <w:top w:val="none" w:sz="0" w:space="0" w:color="auto"/>
        <w:left w:val="none" w:sz="0" w:space="0" w:color="auto"/>
        <w:bottom w:val="none" w:sz="0" w:space="0" w:color="auto"/>
        <w:right w:val="none" w:sz="0" w:space="0" w:color="auto"/>
      </w:divBdr>
    </w:div>
    <w:div w:id="526334406">
      <w:bodyDiv w:val="1"/>
      <w:marLeft w:val="0"/>
      <w:marRight w:val="0"/>
      <w:marTop w:val="0"/>
      <w:marBottom w:val="0"/>
      <w:divBdr>
        <w:top w:val="none" w:sz="0" w:space="0" w:color="auto"/>
        <w:left w:val="none" w:sz="0" w:space="0" w:color="auto"/>
        <w:bottom w:val="none" w:sz="0" w:space="0" w:color="auto"/>
        <w:right w:val="none" w:sz="0" w:space="0" w:color="auto"/>
      </w:divBdr>
    </w:div>
    <w:div w:id="541597517">
      <w:bodyDiv w:val="1"/>
      <w:marLeft w:val="0"/>
      <w:marRight w:val="0"/>
      <w:marTop w:val="0"/>
      <w:marBottom w:val="0"/>
      <w:divBdr>
        <w:top w:val="none" w:sz="0" w:space="0" w:color="auto"/>
        <w:left w:val="none" w:sz="0" w:space="0" w:color="auto"/>
        <w:bottom w:val="none" w:sz="0" w:space="0" w:color="auto"/>
        <w:right w:val="none" w:sz="0" w:space="0" w:color="auto"/>
      </w:divBdr>
    </w:div>
    <w:div w:id="553931233">
      <w:bodyDiv w:val="1"/>
      <w:marLeft w:val="0"/>
      <w:marRight w:val="0"/>
      <w:marTop w:val="0"/>
      <w:marBottom w:val="0"/>
      <w:divBdr>
        <w:top w:val="none" w:sz="0" w:space="0" w:color="auto"/>
        <w:left w:val="none" w:sz="0" w:space="0" w:color="auto"/>
        <w:bottom w:val="none" w:sz="0" w:space="0" w:color="auto"/>
        <w:right w:val="none" w:sz="0" w:space="0" w:color="auto"/>
      </w:divBdr>
    </w:div>
    <w:div w:id="625550724">
      <w:bodyDiv w:val="1"/>
      <w:marLeft w:val="0"/>
      <w:marRight w:val="0"/>
      <w:marTop w:val="0"/>
      <w:marBottom w:val="0"/>
      <w:divBdr>
        <w:top w:val="none" w:sz="0" w:space="0" w:color="auto"/>
        <w:left w:val="none" w:sz="0" w:space="0" w:color="auto"/>
        <w:bottom w:val="none" w:sz="0" w:space="0" w:color="auto"/>
        <w:right w:val="none" w:sz="0" w:space="0" w:color="auto"/>
      </w:divBdr>
    </w:div>
    <w:div w:id="654334493">
      <w:bodyDiv w:val="1"/>
      <w:marLeft w:val="0"/>
      <w:marRight w:val="0"/>
      <w:marTop w:val="0"/>
      <w:marBottom w:val="0"/>
      <w:divBdr>
        <w:top w:val="none" w:sz="0" w:space="0" w:color="auto"/>
        <w:left w:val="none" w:sz="0" w:space="0" w:color="auto"/>
        <w:bottom w:val="none" w:sz="0" w:space="0" w:color="auto"/>
        <w:right w:val="none" w:sz="0" w:space="0" w:color="auto"/>
      </w:divBdr>
    </w:div>
    <w:div w:id="682173918">
      <w:bodyDiv w:val="1"/>
      <w:marLeft w:val="0"/>
      <w:marRight w:val="0"/>
      <w:marTop w:val="0"/>
      <w:marBottom w:val="0"/>
      <w:divBdr>
        <w:top w:val="none" w:sz="0" w:space="0" w:color="auto"/>
        <w:left w:val="none" w:sz="0" w:space="0" w:color="auto"/>
        <w:bottom w:val="none" w:sz="0" w:space="0" w:color="auto"/>
        <w:right w:val="none" w:sz="0" w:space="0" w:color="auto"/>
      </w:divBdr>
    </w:div>
    <w:div w:id="751319132">
      <w:bodyDiv w:val="1"/>
      <w:marLeft w:val="0"/>
      <w:marRight w:val="0"/>
      <w:marTop w:val="0"/>
      <w:marBottom w:val="0"/>
      <w:divBdr>
        <w:top w:val="none" w:sz="0" w:space="0" w:color="auto"/>
        <w:left w:val="none" w:sz="0" w:space="0" w:color="auto"/>
        <w:bottom w:val="none" w:sz="0" w:space="0" w:color="auto"/>
        <w:right w:val="none" w:sz="0" w:space="0" w:color="auto"/>
      </w:divBdr>
    </w:div>
    <w:div w:id="834345673">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53298938">
      <w:bodyDiv w:val="1"/>
      <w:marLeft w:val="0"/>
      <w:marRight w:val="0"/>
      <w:marTop w:val="0"/>
      <w:marBottom w:val="0"/>
      <w:divBdr>
        <w:top w:val="none" w:sz="0" w:space="0" w:color="auto"/>
        <w:left w:val="none" w:sz="0" w:space="0" w:color="auto"/>
        <w:bottom w:val="none" w:sz="0" w:space="0" w:color="auto"/>
        <w:right w:val="none" w:sz="0" w:space="0" w:color="auto"/>
      </w:divBdr>
    </w:div>
    <w:div w:id="937716730">
      <w:bodyDiv w:val="1"/>
      <w:marLeft w:val="0"/>
      <w:marRight w:val="0"/>
      <w:marTop w:val="0"/>
      <w:marBottom w:val="0"/>
      <w:divBdr>
        <w:top w:val="none" w:sz="0" w:space="0" w:color="auto"/>
        <w:left w:val="none" w:sz="0" w:space="0" w:color="auto"/>
        <w:bottom w:val="none" w:sz="0" w:space="0" w:color="auto"/>
        <w:right w:val="none" w:sz="0" w:space="0" w:color="auto"/>
      </w:divBdr>
    </w:div>
    <w:div w:id="955017684">
      <w:bodyDiv w:val="1"/>
      <w:marLeft w:val="0"/>
      <w:marRight w:val="0"/>
      <w:marTop w:val="0"/>
      <w:marBottom w:val="0"/>
      <w:divBdr>
        <w:top w:val="none" w:sz="0" w:space="0" w:color="auto"/>
        <w:left w:val="none" w:sz="0" w:space="0" w:color="auto"/>
        <w:bottom w:val="none" w:sz="0" w:space="0" w:color="auto"/>
        <w:right w:val="none" w:sz="0" w:space="0" w:color="auto"/>
      </w:divBdr>
    </w:div>
    <w:div w:id="955018422">
      <w:bodyDiv w:val="1"/>
      <w:marLeft w:val="0"/>
      <w:marRight w:val="0"/>
      <w:marTop w:val="0"/>
      <w:marBottom w:val="0"/>
      <w:divBdr>
        <w:top w:val="none" w:sz="0" w:space="0" w:color="auto"/>
        <w:left w:val="none" w:sz="0" w:space="0" w:color="auto"/>
        <w:bottom w:val="none" w:sz="0" w:space="0" w:color="auto"/>
        <w:right w:val="none" w:sz="0" w:space="0" w:color="auto"/>
      </w:divBdr>
    </w:div>
    <w:div w:id="968240217">
      <w:bodyDiv w:val="1"/>
      <w:marLeft w:val="0"/>
      <w:marRight w:val="0"/>
      <w:marTop w:val="0"/>
      <w:marBottom w:val="0"/>
      <w:divBdr>
        <w:top w:val="none" w:sz="0" w:space="0" w:color="auto"/>
        <w:left w:val="none" w:sz="0" w:space="0" w:color="auto"/>
        <w:bottom w:val="none" w:sz="0" w:space="0" w:color="auto"/>
        <w:right w:val="none" w:sz="0" w:space="0" w:color="auto"/>
      </w:divBdr>
    </w:div>
    <w:div w:id="980235337">
      <w:bodyDiv w:val="1"/>
      <w:marLeft w:val="0"/>
      <w:marRight w:val="0"/>
      <w:marTop w:val="0"/>
      <w:marBottom w:val="0"/>
      <w:divBdr>
        <w:top w:val="none" w:sz="0" w:space="0" w:color="auto"/>
        <w:left w:val="none" w:sz="0" w:space="0" w:color="auto"/>
        <w:bottom w:val="none" w:sz="0" w:space="0" w:color="auto"/>
        <w:right w:val="none" w:sz="0" w:space="0" w:color="auto"/>
      </w:divBdr>
    </w:div>
    <w:div w:id="997265529">
      <w:bodyDiv w:val="1"/>
      <w:marLeft w:val="0"/>
      <w:marRight w:val="0"/>
      <w:marTop w:val="0"/>
      <w:marBottom w:val="0"/>
      <w:divBdr>
        <w:top w:val="none" w:sz="0" w:space="0" w:color="auto"/>
        <w:left w:val="none" w:sz="0" w:space="0" w:color="auto"/>
        <w:bottom w:val="none" w:sz="0" w:space="0" w:color="auto"/>
        <w:right w:val="none" w:sz="0" w:space="0" w:color="auto"/>
      </w:divBdr>
    </w:div>
    <w:div w:id="1009020585">
      <w:bodyDiv w:val="1"/>
      <w:marLeft w:val="0"/>
      <w:marRight w:val="0"/>
      <w:marTop w:val="0"/>
      <w:marBottom w:val="0"/>
      <w:divBdr>
        <w:top w:val="none" w:sz="0" w:space="0" w:color="auto"/>
        <w:left w:val="none" w:sz="0" w:space="0" w:color="auto"/>
        <w:bottom w:val="none" w:sz="0" w:space="0" w:color="auto"/>
        <w:right w:val="none" w:sz="0" w:space="0" w:color="auto"/>
      </w:divBdr>
    </w:div>
    <w:div w:id="1049836475">
      <w:bodyDiv w:val="1"/>
      <w:marLeft w:val="0"/>
      <w:marRight w:val="0"/>
      <w:marTop w:val="0"/>
      <w:marBottom w:val="0"/>
      <w:divBdr>
        <w:top w:val="none" w:sz="0" w:space="0" w:color="auto"/>
        <w:left w:val="none" w:sz="0" w:space="0" w:color="auto"/>
        <w:bottom w:val="none" w:sz="0" w:space="0" w:color="auto"/>
        <w:right w:val="none" w:sz="0" w:space="0" w:color="auto"/>
      </w:divBdr>
    </w:div>
    <w:div w:id="1120416554">
      <w:bodyDiv w:val="1"/>
      <w:marLeft w:val="0"/>
      <w:marRight w:val="0"/>
      <w:marTop w:val="0"/>
      <w:marBottom w:val="0"/>
      <w:divBdr>
        <w:top w:val="none" w:sz="0" w:space="0" w:color="auto"/>
        <w:left w:val="none" w:sz="0" w:space="0" w:color="auto"/>
        <w:bottom w:val="none" w:sz="0" w:space="0" w:color="auto"/>
        <w:right w:val="none" w:sz="0" w:space="0" w:color="auto"/>
      </w:divBdr>
    </w:div>
    <w:div w:id="1181091930">
      <w:bodyDiv w:val="1"/>
      <w:marLeft w:val="0"/>
      <w:marRight w:val="0"/>
      <w:marTop w:val="0"/>
      <w:marBottom w:val="0"/>
      <w:divBdr>
        <w:top w:val="none" w:sz="0" w:space="0" w:color="auto"/>
        <w:left w:val="none" w:sz="0" w:space="0" w:color="auto"/>
        <w:bottom w:val="none" w:sz="0" w:space="0" w:color="auto"/>
        <w:right w:val="none" w:sz="0" w:space="0" w:color="auto"/>
      </w:divBdr>
    </w:div>
    <w:div w:id="119796500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41451880">
      <w:bodyDiv w:val="1"/>
      <w:marLeft w:val="0"/>
      <w:marRight w:val="0"/>
      <w:marTop w:val="0"/>
      <w:marBottom w:val="0"/>
      <w:divBdr>
        <w:top w:val="none" w:sz="0" w:space="0" w:color="auto"/>
        <w:left w:val="none" w:sz="0" w:space="0" w:color="auto"/>
        <w:bottom w:val="none" w:sz="0" w:space="0" w:color="auto"/>
        <w:right w:val="none" w:sz="0" w:space="0" w:color="auto"/>
      </w:divBdr>
    </w:div>
    <w:div w:id="1249074823">
      <w:bodyDiv w:val="1"/>
      <w:marLeft w:val="0"/>
      <w:marRight w:val="0"/>
      <w:marTop w:val="0"/>
      <w:marBottom w:val="0"/>
      <w:divBdr>
        <w:top w:val="none" w:sz="0" w:space="0" w:color="auto"/>
        <w:left w:val="none" w:sz="0" w:space="0" w:color="auto"/>
        <w:bottom w:val="none" w:sz="0" w:space="0" w:color="auto"/>
        <w:right w:val="none" w:sz="0" w:space="0" w:color="auto"/>
      </w:divBdr>
    </w:div>
    <w:div w:id="1278175556">
      <w:bodyDiv w:val="1"/>
      <w:marLeft w:val="0"/>
      <w:marRight w:val="0"/>
      <w:marTop w:val="0"/>
      <w:marBottom w:val="0"/>
      <w:divBdr>
        <w:top w:val="none" w:sz="0" w:space="0" w:color="auto"/>
        <w:left w:val="none" w:sz="0" w:space="0" w:color="auto"/>
        <w:bottom w:val="none" w:sz="0" w:space="0" w:color="auto"/>
        <w:right w:val="none" w:sz="0" w:space="0" w:color="auto"/>
      </w:divBdr>
    </w:div>
    <w:div w:id="1326477095">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90112080">
      <w:bodyDiv w:val="1"/>
      <w:marLeft w:val="0"/>
      <w:marRight w:val="0"/>
      <w:marTop w:val="0"/>
      <w:marBottom w:val="0"/>
      <w:divBdr>
        <w:top w:val="none" w:sz="0" w:space="0" w:color="auto"/>
        <w:left w:val="none" w:sz="0" w:space="0" w:color="auto"/>
        <w:bottom w:val="none" w:sz="0" w:space="0" w:color="auto"/>
        <w:right w:val="none" w:sz="0" w:space="0" w:color="auto"/>
      </w:divBdr>
    </w:div>
    <w:div w:id="1391032885">
      <w:bodyDiv w:val="1"/>
      <w:marLeft w:val="0"/>
      <w:marRight w:val="0"/>
      <w:marTop w:val="0"/>
      <w:marBottom w:val="0"/>
      <w:divBdr>
        <w:top w:val="none" w:sz="0" w:space="0" w:color="auto"/>
        <w:left w:val="none" w:sz="0" w:space="0" w:color="auto"/>
        <w:bottom w:val="none" w:sz="0" w:space="0" w:color="auto"/>
        <w:right w:val="none" w:sz="0" w:space="0" w:color="auto"/>
      </w:divBdr>
    </w:div>
    <w:div w:id="1403328439">
      <w:bodyDiv w:val="1"/>
      <w:marLeft w:val="0"/>
      <w:marRight w:val="0"/>
      <w:marTop w:val="0"/>
      <w:marBottom w:val="0"/>
      <w:divBdr>
        <w:top w:val="none" w:sz="0" w:space="0" w:color="auto"/>
        <w:left w:val="none" w:sz="0" w:space="0" w:color="auto"/>
        <w:bottom w:val="none" w:sz="0" w:space="0" w:color="auto"/>
        <w:right w:val="none" w:sz="0" w:space="0" w:color="auto"/>
      </w:divBdr>
    </w:div>
    <w:div w:id="1403604205">
      <w:bodyDiv w:val="1"/>
      <w:marLeft w:val="0"/>
      <w:marRight w:val="0"/>
      <w:marTop w:val="0"/>
      <w:marBottom w:val="0"/>
      <w:divBdr>
        <w:top w:val="none" w:sz="0" w:space="0" w:color="auto"/>
        <w:left w:val="none" w:sz="0" w:space="0" w:color="auto"/>
        <w:bottom w:val="none" w:sz="0" w:space="0" w:color="auto"/>
        <w:right w:val="none" w:sz="0" w:space="0" w:color="auto"/>
      </w:divBdr>
    </w:div>
    <w:div w:id="1602378336">
      <w:bodyDiv w:val="1"/>
      <w:marLeft w:val="0"/>
      <w:marRight w:val="0"/>
      <w:marTop w:val="0"/>
      <w:marBottom w:val="0"/>
      <w:divBdr>
        <w:top w:val="none" w:sz="0" w:space="0" w:color="auto"/>
        <w:left w:val="none" w:sz="0" w:space="0" w:color="auto"/>
        <w:bottom w:val="none" w:sz="0" w:space="0" w:color="auto"/>
        <w:right w:val="none" w:sz="0" w:space="0" w:color="auto"/>
      </w:divBdr>
    </w:div>
    <w:div w:id="1621840521">
      <w:bodyDiv w:val="1"/>
      <w:marLeft w:val="0"/>
      <w:marRight w:val="0"/>
      <w:marTop w:val="0"/>
      <w:marBottom w:val="0"/>
      <w:divBdr>
        <w:top w:val="none" w:sz="0" w:space="0" w:color="auto"/>
        <w:left w:val="none" w:sz="0" w:space="0" w:color="auto"/>
        <w:bottom w:val="none" w:sz="0" w:space="0" w:color="auto"/>
        <w:right w:val="none" w:sz="0" w:space="0" w:color="auto"/>
      </w:divBdr>
    </w:div>
    <w:div w:id="1632322221">
      <w:bodyDiv w:val="1"/>
      <w:marLeft w:val="0"/>
      <w:marRight w:val="0"/>
      <w:marTop w:val="0"/>
      <w:marBottom w:val="0"/>
      <w:divBdr>
        <w:top w:val="none" w:sz="0" w:space="0" w:color="auto"/>
        <w:left w:val="none" w:sz="0" w:space="0" w:color="auto"/>
        <w:bottom w:val="none" w:sz="0" w:space="0" w:color="auto"/>
        <w:right w:val="none" w:sz="0" w:space="0" w:color="auto"/>
      </w:divBdr>
    </w:div>
    <w:div w:id="1654064780">
      <w:bodyDiv w:val="1"/>
      <w:marLeft w:val="0"/>
      <w:marRight w:val="0"/>
      <w:marTop w:val="0"/>
      <w:marBottom w:val="0"/>
      <w:divBdr>
        <w:top w:val="none" w:sz="0" w:space="0" w:color="auto"/>
        <w:left w:val="none" w:sz="0" w:space="0" w:color="auto"/>
        <w:bottom w:val="none" w:sz="0" w:space="0" w:color="auto"/>
        <w:right w:val="none" w:sz="0" w:space="0" w:color="auto"/>
      </w:divBdr>
    </w:div>
    <w:div w:id="1669668445">
      <w:bodyDiv w:val="1"/>
      <w:marLeft w:val="0"/>
      <w:marRight w:val="0"/>
      <w:marTop w:val="0"/>
      <w:marBottom w:val="0"/>
      <w:divBdr>
        <w:top w:val="none" w:sz="0" w:space="0" w:color="auto"/>
        <w:left w:val="none" w:sz="0" w:space="0" w:color="auto"/>
        <w:bottom w:val="none" w:sz="0" w:space="0" w:color="auto"/>
        <w:right w:val="none" w:sz="0" w:space="0" w:color="auto"/>
      </w:divBdr>
    </w:div>
    <w:div w:id="1682509418">
      <w:bodyDiv w:val="1"/>
      <w:marLeft w:val="0"/>
      <w:marRight w:val="0"/>
      <w:marTop w:val="0"/>
      <w:marBottom w:val="0"/>
      <w:divBdr>
        <w:top w:val="none" w:sz="0" w:space="0" w:color="auto"/>
        <w:left w:val="none" w:sz="0" w:space="0" w:color="auto"/>
        <w:bottom w:val="none" w:sz="0" w:space="0" w:color="auto"/>
        <w:right w:val="none" w:sz="0" w:space="0" w:color="auto"/>
      </w:divBdr>
    </w:div>
    <w:div w:id="1691566531">
      <w:bodyDiv w:val="1"/>
      <w:marLeft w:val="0"/>
      <w:marRight w:val="0"/>
      <w:marTop w:val="0"/>
      <w:marBottom w:val="0"/>
      <w:divBdr>
        <w:top w:val="none" w:sz="0" w:space="0" w:color="auto"/>
        <w:left w:val="none" w:sz="0" w:space="0" w:color="auto"/>
        <w:bottom w:val="none" w:sz="0" w:space="0" w:color="auto"/>
        <w:right w:val="none" w:sz="0" w:space="0" w:color="auto"/>
      </w:divBdr>
    </w:div>
    <w:div w:id="1707173628">
      <w:bodyDiv w:val="1"/>
      <w:marLeft w:val="0"/>
      <w:marRight w:val="0"/>
      <w:marTop w:val="0"/>
      <w:marBottom w:val="0"/>
      <w:divBdr>
        <w:top w:val="none" w:sz="0" w:space="0" w:color="auto"/>
        <w:left w:val="none" w:sz="0" w:space="0" w:color="auto"/>
        <w:bottom w:val="none" w:sz="0" w:space="0" w:color="auto"/>
        <w:right w:val="none" w:sz="0" w:space="0" w:color="auto"/>
      </w:divBdr>
    </w:div>
    <w:div w:id="1728064948">
      <w:bodyDiv w:val="1"/>
      <w:marLeft w:val="0"/>
      <w:marRight w:val="0"/>
      <w:marTop w:val="0"/>
      <w:marBottom w:val="0"/>
      <w:divBdr>
        <w:top w:val="none" w:sz="0" w:space="0" w:color="auto"/>
        <w:left w:val="none" w:sz="0" w:space="0" w:color="auto"/>
        <w:bottom w:val="none" w:sz="0" w:space="0" w:color="auto"/>
        <w:right w:val="none" w:sz="0" w:space="0" w:color="auto"/>
      </w:divBdr>
    </w:div>
    <w:div w:id="1791824006">
      <w:bodyDiv w:val="1"/>
      <w:marLeft w:val="0"/>
      <w:marRight w:val="0"/>
      <w:marTop w:val="0"/>
      <w:marBottom w:val="0"/>
      <w:divBdr>
        <w:top w:val="none" w:sz="0" w:space="0" w:color="auto"/>
        <w:left w:val="none" w:sz="0" w:space="0" w:color="auto"/>
        <w:bottom w:val="none" w:sz="0" w:space="0" w:color="auto"/>
        <w:right w:val="none" w:sz="0" w:space="0" w:color="auto"/>
      </w:divBdr>
    </w:div>
    <w:div w:id="1864857451">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36286912">
      <w:bodyDiv w:val="1"/>
      <w:marLeft w:val="0"/>
      <w:marRight w:val="0"/>
      <w:marTop w:val="0"/>
      <w:marBottom w:val="0"/>
      <w:divBdr>
        <w:top w:val="none" w:sz="0" w:space="0" w:color="auto"/>
        <w:left w:val="none" w:sz="0" w:space="0" w:color="auto"/>
        <w:bottom w:val="none" w:sz="0" w:space="0" w:color="auto"/>
        <w:right w:val="none" w:sz="0" w:space="0" w:color="auto"/>
      </w:divBdr>
    </w:div>
    <w:div w:id="1966236449">
      <w:bodyDiv w:val="1"/>
      <w:marLeft w:val="0"/>
      <w:marRight w:val="0"/>
      <w:marTop w:val="0"/>
      <w:marBottom w:val="0"/>
      <w:divBdr>
        <w:top w:val="none" w:sz="0" w:space="0" w:color="auto"/>
        <w:left w:val="none" w:sz="0" w:space="0" w:color="auto"/>
        <w:bottom w:val="none" w:sz="0" w:space="0" w:color="auto"/>
        <w:right w:val="none" w:sz="0" w:space="0" w:color="auto"/>
      </w:divBdr>
    </w:div>
    <w:div w:id="1978951324">
      <w:bodyDiv w:val="1"/>
      <w:marLeft w:val="0"/>
      <w:marRight w:val="0"/>
      <w:marTop w:val="0"/>
      <w:marBottom w:val="0"/>
      <w:divBdr>
        <w:top w:val="none" w:sz="0" w:space="0" w:color="auto"/>
        <w:left w:val="none" w:sz="0" w:space="0" w:color="auto"/>
        <w:bottom w:val="none" w:sz="0" w:space="0" w:color="auto"/>
        <w:right w:val="none" w:sz="0" w:space="0" w:color="auto"/>
      </w:divBdr>
    </w:div>
    <w:div w:id="2006013076">
      <w:bodyDiv w:val="1"/>
      <w:marLeft w:val="0"/>
      <w:marRight w:val="0"/>
      <w:marTop w:val="0"/>
      <w:marBottom w:val="0"/>
      <w:divBdr>
        <w:top w:val="none" w:sz="0" w:space="0" w:color="auto"/>
        <w:left w:val="none" w:sz="0" w:space="0" w:color="auto"/>
        <w:bottom w:val="none" w:sz="0" w:space="0" w:color="auto"/>
        <w:right w:val="none" w:sz="0" w:space="0" w:color="auto"/>
      </w:divBdr>
    </w:div>
    <w:div w:id="21334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uminus-cic.uk/services/giving-carers-a-voice-page/"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witter.com/HW_Surrey"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enquiries@healthwatchsurrey.co.uk" TargetMode="External"/><Relationship Id="rId25" Type="http://schemas.openxmlformats.org/officeDocument/2006/relationships/hyperlink" Target="https://www.linkedin.com/company/healthwatch-surrey/" TargetMode="External"/><Relationship Id="rId2" Type="http://schemas.openxmlformats.org/officeDocument/2006/relationships/customXml" Target="../customXml/item2.xml"/><Relationship Id="rId16" Type="http://schemas.openxmlformats.org/officeDocument/2006/relationships/hyperlink" Target="http://www.healthwatchsurrey.co.uk"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healthwatchsurrey.co.uk/wp-content/uploads/2023/03/Neurodiversity-%E2%80%93-the-hidden-value-of-diagnosis-1.pdf" TargetMode="External"/><Relationship Id="rId23" Type="http://schemas.openxmlformats.org/officeDocument/2006/relationships/hyperlink" Target="https://www.instagram.com/healthwatch_surrey"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healthwatchsurr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uminus-cic.uk/wp-content/uploads/2023/06/GCAV-Identifying-as-a-Carer-Report-April-2023-Final.pdf" TargetMode="External"/><Relationship Id="rId22" Type="http://schemas.openxmlformats.org/officeDocument/2006/relationships/image" Target="media/image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Botsford&#8211;Hea\Healthwatch%20Surrey\Team%20-%20Insight%20and%20Escalations\Insight%20Reports\What%20We've%20Been%20Hearing%20Reports\Primary%20Care\Surrey%20Heartlands%20Primary%20Care\March%202023\March%202023.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3d4958-b3d8-4169-a995-8865d8aa179e"/>
    <lcf76f155ced4ddcb4097134ff3c332f xmlns="f199288b-e4f6-45fe-899d-9d747fc98e0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098ED-7214-4A7B-8014-0B4C517B3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529F42-F580-42E0-B3D1-1D5D01E4558F}">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March 2023</Template>
  <TotalTime>4</TotalTime>
  <Pages>34</Pages>
  <Words>8181</Words>
  <Characters>46638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4</cp:revision>
  <cp:lastPrinted>2023-10-06T17:37:00Z</cp:lastPrinted>
  <dcterms:created xsi:type="dcterms:W3CDTF">2023-10-05T13:09:00Z</dcterms:created>
  <dcterms:modified xsi:type="dcterms:W3CDTF">2023-10-06T17:51:00Z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